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877" w:rsidRPr="005F041B" w:rsidRDefault="005F041B" w:rsidP="00122575">
      <w:pPr>
        <w:pStyle w:val="Title"/>
        <w:jc w:val="center"/>
        <w:rPr>
          <w:rFonts w:ascii="Tahoma" w:hAnsi="Tahoma" w:cs="Tahoma"/>
        </w:rPr>
      </w:pPr>
      <w:r w:rsidRPr="005F041B">
        <w:rPr>
          <w:rFonts w:ascii="Tahoma" w:hAnsi="Tahoma" w:cs="Tahoma"/>
        </w:rPr>
        <w:t>KẾ HOẠCH DẠY NGẮN HẠN</w:t>
      </w:r>
      <w:r w:rsidR="004807BF" w:rsidRPr="005F041B">
        <w:rPr>
          <w:rFonts w:ascii="Tahoma" w:hAnsi="Tahoma" w:cs="Tahoma"/>
        </w:rPr>
        <w:t xml:space="preserve"> </w:t>
      </w:r>
      <w:r w:rsidR="004807BF" w:rsidRPr="005F041B">
        <w:rPr>
          <w:rFonts w:ascii="Tahoma" w:hAnsi="Tahoma" w:cs="Tahoma"/>
        </w:rPr>
        <w:fldChar w:fldCharType="begin"/>
      </w:r>
      <w:r w:rsidR="004807BF" w:rsidRPr="005F041B">
        <w:rPr>
          <w:rFonts w:ascii="Tahoma" w:hAnsi="Tahoma" w:cs="Tahoma"/>
        </w:rPr>
        <w:instrText xml:space="preserve"> DOCVARIABLE  MonthStart1 \@  yyyy   \* MERGEFORMAT </w:instrText>
      </w:r>
      <w:r w:rsidR="004807BF" w:rsidRPr="005F041B">
        <w:rPr>
          <w:rFonts w:ascii="Tahoma" w:hAnsi="Tahoma" w:cs="Tahoma"/>
        </w:rPr>
        <w:fldChar w:fldCharType="separate"/>
      </w:r>
      <w:r w:rsidR="002049F2" w:rsidRPr="005F041B">
        <w:rPr>
          <w:rFonts w:ascii="Tahoma" w:hAnsi="Tahoma" w:cs="Tahoma"/>
        </w:rPr>
        <w:t>2015</w:t>
      </w:r>
      <w:r w:rsidR="004807BF" w:rsidRPr="005F041B">
        <w:rPr>
          <w:rFonts w:ascii="Tahoma" w:hAnsi="Tahoma" w:cs="Tahoma"/>
        </w:rPr>
        <w:fldChar w:fldCharType="end"/>
      </w:r>
      <w:r w:rsidR="004807BF" w:rsidRPr="005F041B">
        <w:rPr>
          <w:rFonts w:ascii="Tahoma" w:hAnsi="Tahoma" w:cs="Tahoma"/>
        </w:rPr>
        <w:t xml:space="preserve"> </w:t>
      </w:r>
      <w:r w:rsidR="004807BF" w:rsidRPr="005F041B">
        <w:rPr>
          <w:rFonts w:ascii="Tahoma" w:hAnsi="Tahoma" w:cs="Tahoma"/>
        </w:rPr>
        <w:fldChar w:fldCharType="begin"/>
      </w:r>
      <w:r w:rsidR="004807BF" w:rsidRPr="005F041B">
        <w:rPr>
          <w:rFonts w:ascii="Tahoma" w:hAnsi="Tahoma" w:cs="Tahoma"/>
        </w:rPr>
        <w:instrText xml:space="preserve"> If</w:instrText>
      </w:r>
      <w:r w:rsidR="004807BF" w:rsidRPr="005F041B">
        <w:rPr>
          <w:rFonts w:ascii="Tahoma" w:hAnsi="Tahoma" w:cs="Tahoma"/>
        </w:rPr>
        <w:fldChar w:fldCharType="begin"/>
      </w:r>
      <w:r w:rsidR="004807BF" w:rsidRPr="005F041B">
        <w:rPr>
          <w:rFonts w:ascii="Tahoma" w:hAnsi="Tahoma" w:cs="Tahoma"/>
        </w:rPr>
        <w:instrText xml:space="preserve"> DOCVARIABLE  MonthStart1 \@  yyyy</w:instrText>
      </w:r>
      <w:r w:rsidR="004807BF" w:rsidRPr="005F041B">
        <w:rPr>
          <w:rFonts w:ascii="Tahoma" w:hAnsi="Tahoma" w:cs="Tahoma"/>
        </w:rPr>
        <w:fldChar w:fldCharType="separate"/>
      </w:r>
      <w:r w:rsidR="002049F2" w:rsidRPr="005F041B">
        <w:rPr>
          <w:rFonts w:ascii="Tahoma" w:hAnsi="Tahoma" w:cs="Tahoma"/>
        </w:rPr>
        <w:instrText>2015</w:instrText>
      </w:r>
      <w:r w:rsidR="004807BF" w:rsidRPr="005F041B">
        <w:rPr>
          <w:rFonts w:ascii="Tahoma" w:hAnsi="Tahoma" w:cs="Tahoma"/>
        </w:rPr>
        <w:fldChar w:fldCharType="end"/>
      </w:r>
      <w:r w:rsidR="004807BF" w:rsidRPr="005F041B">
        <w:rPr>
          <w:rFonts w:ascii="Tahoma" w:hAnsi="Tahoma" w:cs="Tahoma"/>
        </w:rPr>
        <w:instrText>=</w:instrText>
      </w:r>
      <w:r w:rsidR="004807BF" w:rsidRPr="005F041B">
        <w:rPr>
          <w:rFonts w:ascii="Tahoma" w:hAnsi="Tahoma" w:cs="Tahoma"/>
        </w:rPr>
        <w:fldChar w:fldCharType="begin"/>
      </w:r>
      <w:r w:rsidR="004807BF" w:rsidRPr="005F041B">
        <w:rPr>
          <w:rFonts w:ascii="Tahoma" w:hAnsi="Tahoma" w:cs="Tahoma"/>
        </w:rPr>
        <w:instrText xml:space="preserve"> DOCVARIABLE  MonthStartLast \@  yyyy</w:instrText>
      </w:r>
      <w:r w:rsidR="004807BF" w:rsidRPr="005F041B">
        <w:rPr>
          <w:rFonts w:ascii="Tahoma" w:hAnsi="Tahoma" w:cs="Tahoma"/>
        </w:rPr>
        <w:fldChar w:fldCharType="separate"/>
      </w:r>
      <w:r w:rsidR="002049F2" w:rsidRPr="005F041B">
        <w:rPr>
          <w:rFonts w:ascii="Tahoma" w:hAnsi="Tahoma" w:cs="Tahoma"/>
        </w:rPr>
        <w:instrText>2016</w:instrText>
      </w:r>
      <w:r w:rsidR="004807BF" w:rsidRPr="005F041B">
        <w:rPr>
          <w:rFonts w:ascii="Tahoma" w:hAnsi="Tahoma" w:cs="Tahoma"/>
        </w:rPr>
        <w:fldChar w:fldCharType="end"/>
      </w:r>
      <w:r w:rsidR="004807BF" w:rsidRPr="005F041B">
        <w:rPr>
          <w:rFonts w:ascii="Tahoma" w:hAnsi="Tahoma" w:cs="Tahoma"/>
        </w:rPr>
        <w:instrText xml:space="preserve"> "" "-"</w:instrText>
      </w:r>
      <w:r w:rsidR="004807BF" w:rsidRPr="005F041B">
        <w:rPr>
          <w:rFonts w:ascii="Tahoma" w:hAnsi="Tahoma" w:cs="Tahoma"/>
        </w:rPr>
        <w:fldChar w:fldCharType="separate"/>
      </w:r>
      <w:r w:rsidR="002049F2" w:rsidRPr="005F041B">
        <w:rPr>
          <w:rFonts w:ascii="Tahoma" w:hAnsi="Tahoma" w:cs="Tahoma"/>
          <w:noProof/>
        </w:rPr>
        <w:t>-</w:t>
      </w:r>
      <w:r w:rsidR="004807BF" w:rsidRPr="005F041B">
        <w:rPr>
          <w:rFonts w:ascii="Tahoma" w:hAnsi="Tahoma" w:cs="Tahoma"/>
        </w:rPr>
        <w:fldChar w:fldCharType="end"/>
      </w:r>
      <w:r w:rsidR="004807BF" w:rsidRPr="005F041B">
        <w:rPr>
          <w:rFonts w:ascii="Tahoma" w:hAnsi="Tahoma" w:cs="Tahoma"/>
        </w:rPr>
        <w:t xml:space="preserve"> </w:t>
      </w:r>
      <w:r w:rsidR="004807BF" w:rsidRPr="005F041B">
        <w:rPr>
          <w:rFonts w:ascii="Tahoma" w:hAnsi="Tahoma" w:cs="Tahoma"/>
        </w:rPr>
        <w:fldChar w:fldCharType="begin"/>
      </w:r>
      <w:r w:rsidR="004807BF" w:rsidRPr="005F041B">
        <w:rPr>
          <w:rFonts w:ascii="Tahoma" w:hAnsi="Tahoma" w:cs="Tahoma"/>
        </w:rPr>
        <w:instrText xml:space="preserve"> If</w:instrText>
      </w:r>
      <w:r w:rsidR="004807BF" w:rsidRPr="005F041B">
        <w:rPr>
          <w:rFonts w:ascii="Tahoma" w:hAnsi="Tahoma" w:cs="Tahoma"/>
        </w:rPr>
        <w:fldChar w:fldCharType="begin"/>
      </w:r>
      <w:r w:rsidR="004807BF" w:rsidRPr="005F041B">
        <w:rPr>
          <w:rFonts w:ascii="Tahoma" w:hAnsi="Tahoma" w:cs="Tahoma"/>
        </w:rPr>
        <w:instrText xml:space="preserve"> DOCVARIABLE  MonthStart1 \@  yyyy</w:instrText>
      </w:r>
      <w:r w:rsidR="004807BF" w:rsidRPr="005F041B">
        <w:rPr>
          <w:rFonts w:ascii="Tahoma" w:hAnsi="Tahoma" w:cs="Tahoma"/>
        </w:rPr>
        <w:fldChar w:fldCharType="separate"/>
      </w:r>
      <w:r w:rsidR="002049F2" w:rsidRPr="005F041B">
        <w:rPr>
          <w:rFonts w:ascii="Tahoma" w:hAnsi="Tahoma" w:cs="Tahoma"/>
        </w:rPr>
        <w:instrText>2015</w:instrText>
      </w:r>
      <w:r w:rsidR="004807BF" w:rsidRPr="005F041B">
        <w:rPr>
          <w:rFonts w:ascii="Tahoma" w:hAnsi="Tahoma" w:cs="Tahoma"/>
        </w:rPr>
        <w:fldChar w:fldCharType="end"/>
      </w:r>
      <w:r w:rsidR="004807BF" w:rsidRPr="005F041B">
        <w:rPr>
          <w:rFonts w:ascii="Tahoma" w:hAnsi="Tahoma" w:cs="Tahoma"/>
        </w:rPr>
        <w:instrText>=</w:instrText>
      </w:r>
      <w:r w:rsidR="004807BF" w:rsidRPr="005F041B">
        <w:rPr>
          <w:rFonts w:ascii="Tahoma" w:hAnsi="Tahoma" w:cs="Tahoma"/>
        </w:rPr>
        <w:fldChar w:fldCharType="begin"/>
      </w:r>
      <w:r w:rsidR="004807BF" w:rsidRPr="005F041B">
        <w:rPr>
          <w:rFonts w:ascii="Tahoma" w:hAnsi="Tahoma" w:cs="Tahoma"/>
        </w:rPr>
        <w:instrText xml:space="preserve"> DOCVARIABLE  MonthStartLast \@  yyyy</w:instrText>
      </w:r>
      <w:r w:rsidR="004807BF" w:rsidRPr="005F041B">
        <w:rPr>
          <w:rFonts w:ascii="Tahoma" w:hAnsi="Tahoma" w:cs="Tahoma"/>
        </w:rPr>
        <w:fldChar w:fldCharType="separate"/>
      </w:r>
      <w:r w:rsidR="002049F2" w:rsidRPr="005F041B">
        <w:rPr>
          <w:rFonts w:ascii="Tahoma" w:hAnsi="Tahoma" w:cs="Tahoma"/>
        </w:rPr>
        <w:instrText>2016</w:instrText>
      </w:r>
      <w:r w:rsidR="004807BF" w:rsidRPr="005F041B">
        <w:rPr>
          <w:rFonts w:ascii="Tahoma" w:hAnsi="Tahoma" w:cs="Tahoma"/>
        </w:rPr>
        <w:fldChar w:fldCharType="end"/>
      </w:r>
      <w:r w:rsidR="004807BF" w:rsidRPr="005F041B">
        <w:rPr>
          <w:rFonts w:ascii="Tahoma" w:hAnsi="Tahoma" w:cs="Tahoma"/>
        </w:rPr>
        <w:instrText xml:space="preserve"> "" </w:instrText>
      </w:r>
      <w:r w:rsidR="004807BF" w:rsidRPr="005F041B">
        <w:rPr>
          <w:rFonts w:ascii="Tahoma" w:hAnsi="Tahoma" w:cs="Tahoma"/>
        </w:rPr>
        <w:fldChar w:fldCharType="begin"/>
      </w:r>
      <w:r w:rsidR="004807BF" w:rsidRPr="005F041B">
        <w:rPr>
          <w:rFonts w:ascii="Tahoma" w:hAnsi="Tahoma" w:cs="Tahoma"/>
        </w:rPr>
        <w:instrText xml:space="preserve"> DOCVARIABLE  MonthStartLast \@  yyyy</w:instrText>
      </w:r>
      <w:r w:rsidR="004807BF" w:rsidRPr="005F041B">
        <w:rPr>
          <w:rFonts w:ascii="Tahoma" w:hAnsi="Tahoma" w:cs="Tahoma"/>
        </w:rPr>
        <w:fldChar w:fldCharType="separate"/>
      </w:r>
      <w:r w:rsidR="002049F2" w:rsidRPr="005F041B">
        <w:rPr>
          <w:rFonts w:ascii="Tahoma" w:hAnsi="Tahoma" w:cs="Tahoma"/>
        </w:rPr>
        <w:instrText>2016</w:instrText>
      </w:r>
      <w:r w:rsidR="004807BF" w:rsidRPr="005F041B">
        <w:rPr>
          <w:rFonts w:ascii="Tahoma" w:hAnsi="Tahoma" w:cs="Tahoma"/>
        </w:rPr>
        <w:fldChar w:fldCharType="end"/>
      </w:r>
      <w:r w:rsidR="004807BF" w:rsidRPr="005F041B">
        <w:rPr>
          <w:rFonts w:ascii="Tahoma" w:hAnsi="Tahoma" w:cs="Tahoma"/>
        </w:rPr>
        <w:fldChar w:fldCharType="separate"/>
      </w:r>
      <w:r w:rsidR="002049F2" w:rsidRPr="005F041B">
        <w:rPr>
          <w:rFonts w:ascii="Tahoma" w:hAnsi="Tahoma" w:cs="Tahoma"/>
          <w:noProof/>
        </w:rPr>
        <w:t>2016</w:t>
      </w:r>
      <w:r w:rsidR="004807BF" w:rsidRPr="005F041B">
        <w:rPr>
          <w:rFonts w:ascii="Tahoma" w:hAnsi="Tahoma" w:cs="Tahoma"/>
        </w:rPr>
        <w:fldChar w:fldCharType="end"/>
      </w:r>
    </w:p>
    <w:tbl>
      <w:tblPr>
        <w:tblStyle w:val="HostTable"/>
        <w:tblW w:w="5000" w:type="pct"/>
        <w:tblBorders>
          <w:bottom w:val="single" w:sz="18" w:space="0" w:color="D9D9D9" w:themeColor="background1" w:themeShade="D9"/>
        </w:tblBorders>
        <w:tblLook w:val="04A0" w:firstRow="1" w:lastRow="0" w:firstColumn="1" w:lastColumn="0" w:noHBand="0" w:noVBand="1"/>
        <w:tblDescription w:val="Project heading table"/>
      </w:tblPr>
      <w:tblGrid>
        <w:gridCol w:w="6984"/>
        <w:gridCol w:w="6984"/>
      </w:tblGrid>
      <w:tr w:rsidR="00C26877" w:rsidRPr="005F041B">
        <w:trPr>
          <w:trHeight w:hRule="exact" w:val="187"/>
        </w:trPr>
        <w:tc>
          <w:tcPr>
            <w:tcW w:w="2500" w:type="pct"/>
          </w:tcPr>
          <w:p w:rsidR="00C26877" w:rsidRPr="005F041B" w:rsidRDefault="004807BF">
            <w:pPr>
              <w:rPr>
                <w:rFonts w:ascii="Tahoma" w:hAnsi="Tahoma" w:cs="Tahoma"/>
                <w:noProof/>
              </w:rPr>
            </w:pPr>
            <w:r w:rsidRPr="005F041B">
              <w:rPr>
                <w:rFonts w:ascii="Tahoma" w:hAnsi="Tahoma" w:cs="Tahoma"/>
                <w:noProof/>
                <w:sz w:val="64"/>
                <w:szCs w:val="6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margin">
                        <wp:align>left</wp:align>
                      </wp:positionH>
                      <wp:positionV relativeFrom="page">
                        <wp:align>top</wp:align>
                      </wp:positionV>
                      <wp:extent cx="8869680" cy="54864"/>
                      <wp:effectExtent l="0" t="0" r="7620" b="254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69680" cy="54864"/>
                              </a:xfrm>
                              <a:prstGeom prst="rect">
                                <a:avLst/>
                              </a:prstGeom>
                              <a:pattFill prst="ltUpDiag">
                                <a:fgClr>
                                  <a:schemeClr val="bg1">
                                    <a:lumMod val="75000"/>
                                  </a:schemeClr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60274EC8" id="Rectangle 2" o:spid="_x0000_s1026" style="position:absolute;margin-left:0;margin-top:0;width:698.4pt;height:4.3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" fillcolor="#bfbfbf [2412]" stroked="f" strokeweight="1pt">
                      <v:fill r:id="rId8" o:title="" color2="white [3212]" type="pattern"/>
                      <w10:wrap anchorx="margin" anchory="page"/>
                    </v:rect>
                  </w:pict>
                </mc:Fallback>
              </mc:AlternateContent>
            </w:r>
          </w:p>
        </w:tc>
        <w:tc>
          <w:tcPr>
            <w:tcW w:w="2500" w:type="pct"/>
            <w:tcBorders>
              <w:bottom w:val="nil"/>
            </w:tcBorders>
          </w:tcPr>
          <w:p w:rsidR="00C26877" w:rsidRPr="005F041B" w:rsidRDefault="00C26877">
            <w:pPr>
              <w:rPr>
                <w:rFonts w:ascii="Tahoma" w:hAnsi="Tahoma" w:cs="Tahoma"/>
              </w:rPr>
            </w:pPr>
          </w:p>
        </w:tc>
      </w:tr>
      <w:tr w:rsidR="00C26877" w:rsidRPr="005F041B">
        <w:tc>
          <w:tcPr>
            <w:tcW w:w="2500" w:type="pct"/>
            <w:tcBorders>
              <w:right w:val="single" w:sz="8" w:space="0" w:color="D9D9D9" w:themeColor="background1" w:themeShade="D9"/>
            </w:tcBorders>
          </w:tcPr>
          <w:tbl>
            <w:tblPr>
              <w:tblStyle w:val="HostTable"/>
              <w:tblW w:w="5000" w:type="pct"/>
              <w:tblBorders>
                <w:right w:val="single" w:sz="8" w:space="0" w:color="D9D9D9" w:themeColor="background1" w:themeShade="D9"/>
                <w:insideH w:val="single" w:sz="8" w:space="0" w:color="D9D9D9" w:themeColor="background1" w:themeShade="D9"/>
                <w:insideV w:val="single" w:sz="8" w:space="0" w:color="D9D9D9" w:themeColor="background1" w:themeShade="D9"/>
              </w:tblBorders>
              <w:tblLook w:val="04A0" w:firstRow="1" w:lastRow="0" w:firstColumn="1" w:lastColumn="0" w:noHBand="0" w:noVBand="1"/>
              <w:tblDescription w:val="Project information"/>
            </w:tblPr>
            <w:tblGrid>
              <w:gridCol w:w="2340"/>
              <w:gridCol w:w="4634"/>
            </w:tblGrid>
            <w:tr w:rsidR="00C26877" w:rsidRPr="005F041B">
              <w:tc>
                <w:tcPr>
                  <w:tcW w:w="1678" w:type="pct"/>
                </w:tcPr>
                <w:p w:rsidR="00C26877" w:rsidRPr="005F041B" w:rsidRDefault="00C26877">
                  <w:pPr>
                    <w:pStyle w:val="FormHeading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3322" w:type="pct"/>
                  <w:tcBorders>
                    <w:top w:val="nil"/>
                    <w:bottom w:val="single" w:sz="8" w:space="0" w:color="D9D9D9" w:themeColor="background1" w:themeShade="D9"/>
                    <w:right w:val="nil"/>
                  </w:tcBorders>
                </w:tcPr>
                <w:p w:rsidR="00C26877" w:rsidRPr="005F041B" w:rsidRDefault="005F041B" w:rsidP="002049F2">
                  <w:pPr>
                    <w:pStyle w:val="FormText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TRƯỜNG CĐKT LÝ TỰ TRỌNG</w:t>
                  </w:r>
                  <w:r w:rsidR="000B507B">
                    <w:rPr>
                      <w:rFonts w:ascii="Tahoma" w:hAnsi="Tahoma" w:cs="Tahoma"/>
                    </w:rPr>
                    <w:t xml:space="preserve"> TP. HCM</w:t>
                  </w:r>
                </w:p>
              </w:tc>
            </w:tr>
            <w:tr w:rsidR="00C26877" w:rsidRPr="005F041B">
              <w:tc>
                <w:tcPr>
                  <w:tcW w:w="1678" w:type="pct"/>
                </w:tcPr>
                <w:p w:rsidR="00C26877" w:rsidRPr="005F041B" w:rsidRDefault="00C26877">
                  <w:pPr>
                    <w:pStyle w:val="FormHeading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3322" w:type="pct"/>
                  <w:tcBorders>
                    <w:top w:val="single" w:sz="8" w:space="0" w:color="D9D9D9" w:themeColor="background1" w:themeShade="D9"/>
                    <w:bottom w:val="nil"/>
                    <w:right w:val="nil"/>
                  </w:tcBorders>
                </w:tcPr>
                <w:p w:rsidR="00C26877" w:rsidRPr="005F041B" w:rsidRDefault="005F041B" w:rsidP="002049F2">
                  <w:pPr>
                    <w:pStyle w:val="FormText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KHOA CÔNG NGHỆ CƠ KHÍ</w:t>
                  </w:r>
                </w:p>
              </w:tc>
            </w:tr>
          </w:tbl>
          <w:p w:rsidR="00C26877" w:rsidRPr="005F041B" w:rsidRDefault="00C26877">
            <w:pPr>
              <w:rPr>
                <w:rFonts w:ascii="Tahoma" w:hAnsi="Tahoma" w:cs="Tahoma"/>
              </w:rPr>
            </w:pPr>
          </w:p>
        </w:tc>
        <w:tc>
          <w:tcPr>
            <w:tcW w:w="2500" w:type="pct"/>
            <w:tcBorders>
              <w:left w:val="single" w:sz="8" w:space="0" w:color="D9D9D9" w:themeColor="background1" w:themeShade="D9"/>
              <w:bottom w:val="nil"/>
            </w:tcBorders>
          </w:tcPr>
          <w:p w:rsidR="002049F2" w:rsidRPr="005F041B" w:rsidRDefault="005F041B" w:rsidP="005F041B">
            <w:pPr>
              <w:pStyle w:val="Notes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5F041B">
              <w:rPr>
                <w:rFonts w:ascii="Tahoma" w:hAnsi="Tahoma" w:cs="Tahoma"/>
              </w:rPr>
              <w:t>DỰ KIẾN CÁC MÔN SẼ GIẢNG DẠY</w:t>
            </w:r>
          </w:p>
        </w:tc>
      </w:tr>
      <w:tr w:rsidR="00C26877" w:rsidRPr="005F041B">
        <w:trPr>
          <w:trHeight w:hRule="exact" w:val="101"/>
        </w:trPr>
        <w:tc>
          <w:tcPr>
            <w:tcW w:w="2500" w:type="pct"/>
          </w:tcPr>
          <w:p w:rsidR="00C26877" w:rsidRPr="005F041B" w:rsidRDefault="00C26877">
            <w:pPr>
              <w:rPr>
                <w:rFonts w:ascii="Tahoma" w:hAnsi="Tahoma" w:cs="Tahoma"/>
              </w:rPr>
            </w:pPr>
          </w:p>
        </w:tc>
        <w:tc>
          <w:tcPr>
            <w:tcW w:w="2500" w:type="pct"/>
            <w:tcBorders>
              <w:top w:val="nil"/>
            </w:tcBorders>
          </w:tcPr>
          <w:p w:rsidR="00C26877" w:rsidRPr="005F041B" w:rsidRDefault="00C26877">
            <w:pPr>
              <w:rPr>
                <w:rFonts w:ascii="Tahoma" w:hAnsi="Tahoma" w:cs="Tahoma"/>
              </w:rPr>
            </w:pPr>
          </w:p>
        </w:tc>
      </w:tr>
    </w:tbl>
    <w:p w:rsidR="00C26877" w:rsidRPr="005F041B" w:rsidRDefault="00C26877">
      <w:pPr>
        <w:pStyle w:val="NoSpacing"/>
        <w:rPr>
          <w:rFonts w:ascii="Tahoma" w:hAnsi="Tahoma" w:cs="Tahoma"/>
        </w:rPr>
      </w:pPr>
    </w:p>
    <w:tbl>
      <w:tblPr>
        <w:tblStyle w:val="HostTable"/>
        <w:tblW w:w="5000" w:type="pct"/>
        <w:tblBorders>
          <w:insideV w:val="single" w:sz="2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10915"/>
        <w:gridCol w:w="3053"/>
      </w:tblGrid>
      <w:tr w:rsidR="00C26877" w:rsidRPr="005F041B" w:rsidTr="005F041B">
        <w:tc>
          <w:tcPr>
            <w:tcW w:w="3907" w:type="pct"/>
          </w:tcPr>
          <w:tbl>
            <w:tblPr>
              <w:tblStyle w:val="EventPlannerTable"/>
              <w:tblW w:w="1020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246"/>
              <w:gridCol w:w="1700"/>
              <w:gridCol w:w="1276"/>
              <w:gridCol w:w="1984"/>
            </w:tblGrid>
            <w:tr w:rsidR="005F041B" w:rsidRPr="005F041B" w:rsidTr="006D6C89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jc w:val="center"/>
              </w:trPr>
              <w:tc>
                <w:tcPr>
                  <w:tcW w:w="2570" w:type="pct"/>
                </w:tcPr>
                <w:p w:rsidR="00FA4FF5" w:rsidRPr="005F041B" w:rsidRDefault="005F041B" w:rsidP="005F041B">
                  <w:pPr>
                    <w:pStyle w:val="TableHeading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MÔN HỌC</w:t>
                  </w:r>
                </w:p>
              </w:tc>
              <w:tc>
                <w:tcPr>
                  <w:tcW w:w="833" w:type="pct"/>
                </w:tcPr>
                <w:p w:rsidR="00FA4FF5" w:rsidRPr="005F041B" w:rsidRDefault="005F041B" w:rsidP="005F041B">
                  <w:pPr>
                    <w:pStyle w:val="TableHeading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KHAI GIẢNG</w:t>
                  </w:r>
                </w:p>
              </w:tc>
              <w:tc>
                <w:tcPr>
                  <w:tcW w:w="625" w:type="pct"/>
                </w:tcPr>
                <w:p w:rsidR="00FA4FF5" w:rsidRPr="005F041B" w:rsidRDefault="005F041B" w:rsidP="005F041B">
                  <w:pPr>
                    <w:pStyle w:val="TableHeading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SỐ TIẾT</w:t>
                  </w:r>
                </w:p>
              </w:tc>
              <w:tc>
                <w:tcPr>
                  <w:tcW w:w="972" w:type="pct"/>
                </w:tcPr>
                <w:p w:rsidR="00FA4FF5" w:rsidRPr="005F041B" w:rsidRDefault="005F041B" w:rsidP="005F041B">
                  <w:pPr>
                    <w:pStyle w:val="TableHeading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SỐ BUỔI/TUẦN</w:t>
                  </w:r>
                </w:p>
              </w:tc>
            </w:tr>
            <w:tr w:rsidR="005F041B" w:rsidRPr="005F041B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72D936" w:themeFill="accent2"/>
                </w:tcPr>
                <w:p w:rsidR="00FA4FF5" w:rsidRPr="005F041B" w:rsidRDefault="00FA4FF5" w:rsidP="002049F2">
                  <w:pPr>
                    <w:pStyle w:val="TableSubheading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AUTOCAD(2D)</w:t>
                  </w:r>
                </w:p>
              </w:tc>
              <w:sdt>
                <w:sdtPr>
                  <w:rPr>
                    <w:rFonts w:ascii="Tahoma" w:hAnsi="Tahoma" w:cs="Tahoma"/>
                  </w:rPr>
                  <w:id w:val="-1648893553"/>
                  <w:placeholder>
                    <w:docPart w:val="625A2D7D5D0C4909A22B3502C39D0395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72D936" w:themeFill="accent2"/>
                    </w:tcPr>
                    <w:p w:rsidR="00FA4FF5" w:rsidRPr="005F041B" w:rsidRDefault="00122575" w:rsidP="002049F2">
                      <w:pPr>
                        <w:pStyle w:val="TableText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MỖI NGÀY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72D936" w:themeFill="accent2"/>
                </w:tcPr>
                <w:p w:rsidR="00FA4FF5" w:rsidRPr="005F041B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30</w:t>
                  </w:r>
                </w:p>
              </w:tc>
              <w:tc>
                <w:tcPr>
                  <w:tcW w:w="972" w:type="pct"/>
                  <w:shd w:val="clear" w:color="auto" w:fill="72D936" w:themeFill="accent2"/>
                </w:tcPr>
                <w:p w:rsidR="00FA4FF5" w:rsidRPr="005F041B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5F041B" w:rsidRPr="005F041B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72D936" w:themeFill="accent2"/>
                </w:tcPr>
                <w:p w:rsidR="00FA4FF5" w:rsidRPr="005F041B" w:rsidRDefault="00FA4FF5" w:rsidP="002049F2">
                  <w:pPr>
                    <w:pStyle w:val="TableSubheading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AUTOCAD(3D)</w:t>
                  </w:r>
                </w:p>
              </w:tc>
              <w:sdt>
                <w:sdtPr>
                  <w:rPr>
                    <w:rFonts w:ascii="Tahoma" w:hAnsi="Tahoma" w:cs="Tahoma"/>
                  </w:rPr>
                  <w:id w:val="-1213726681"/>
                  <w:placeholder>
                    <w:docPart w:val="625A2D7D5D0C4909A22B3502C39D0395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72D936" w:themeFill="accent2"/>
                    </w:tcPr>
                    <w:p w:rsidR="00FA4FF5" w:rsidRPr="005F041B" w:rsidRDefault="00122575" w:rsidP="002049F2">
                      <w:pPr>
                        <w:pStyle w:val="TableText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MỖI NGÀY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72D936" w:themeFill="accent2"/>
                </w:tcPr>
                <w:p w:rsidR="00FA4FF5" w:rsidRPr="005F041B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72D936" w:themeFill="accent2"/>
                </w:tcPr>
                <w:p w:rsidR="00FA4FF5" w:rsidRPr="005F041B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5F041B" w:rsidRPr="005F041B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FF8021" w:themeFill="accent3"/>
                </w:tcPr>
                <w:p w:rsidR="00FA4FF5" w:rsidRPr="005F041B" w:rsidRDefault="005F041B" w:rsidP="002049F2">
                  <w:pPr>
                    <w:pStyle w:val="TableSubheading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AUTODESK INVENTOR (</w:t>
                  </w:r>
                  <w:r>
                    <w:rPr>
                      <w:rFonts w:ascii="Tahoma" w:hAnsi="Tahoma" w:cs="Tahoma"/>
                    </w:rPr>
                    <w:t>CƠ BẢN</w:t>
                  </w:r>
                  <w:r w:rsidR="00FA4FF5" w:rsidRPr="005F041B">
                    <w:rPr>
                      <w:rFonts w:ascii="Tahoma" w:hAnsi="Tahoma" w:cs="Tahoma"/>
                    </w:rPr>
                    <w:t>)</w:t>
                  </w:r>
                </w:p>
              </w:tc>
              <w:sdt>
                <w:sdtPr>
                  <w:rPr>
                    <w:rFonts w:ascii="Tahoma" w:hAnsi="Tahoma" w:cs="Tahoma"/>
                  </w:rPr>
                  <w:id w:val="298655591"/>
                  <w:placeholder>
                    <w:docPart w:val="625A2D7D5D0C4909A22B3502C39D0395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FF8021" w:themeFill="accent3"/>
                    </w:tcPr>
                    <w:p w:rsidR="00FA4FF5" w:rsidRPr="005F041B" w:rsidRDefault="00122575" w:rsidP="002049F2">
                      <w:pPr>
                        <w:pStyle w:val="TableText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MỖI TUẦN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FF8021" w:themeFill="accent3"/>
                </w:tcPr>
                <w:p w:rsidR="00FA4FF5" w:rsidRPr="005F041B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FF8021" w:themeFill="accent3"/>
                </w:tcPr>
                <w:p w:rsidR="00FA4FF5" w:rsidRPr="005F041B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5F041B" w:rsidRPr="005F041B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FF8021" w:themeFill="accent3"/>
                </w:tcPr>
                <w:p w:rsidR="00FA4FF5" w:rsidRPr="005F041B" w:rsidRDefault="005F041B" w:rsidP="002049F2">
                  <w:pPr>
                    <w:pStyle w:val="TableSubheading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AUTODESK INVENTOR (NÂNG CAO</w:t>
                  </w:r>
                  <w:r w:rsidR="00FA4FF5" w:rsidRPr="005F041B">
                    <w:rPr>
                      <w:rFonts w:ascii="Tahoma" w:hAnsi="Tahoma" w:cs="Tahoma"/>
                    </w:rPr>
                    <w:t>)</w:t>
                  </w:r>
                </w:p>
              </w:tc>
              <w:sdt>
                <w:sdtPr>
                  <w:rPr>
                    <w:rFonts w:ascii="Tahoma" w:hAnsi="Tahoma" w:cs="Tahoma"/>
                  </w:rPr>
                  <w:id w:val="-1983376129"/>
                  <w:placeholder>
                    <w:docPart w:val="2BC7F54A3CCD4E45ADFDEEE54DDE17CF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FF8021" w:themeFill="accent3"/>
                    </w:tcPr>
                    <w:p w:rsidR="00FA4FF5" w:rsidRPr="005F041B" w:rsidRDefault="00122575" w:rsidP="002049F2">
                      <w:pPr>
                        <w:pStyle w:val="TableText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MỖI TUẦN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FF8021" w:themeFill="accent3"/>
                </w:tcPr>
                <w:p w:rsidR="00FA4FF5" w:rsidRPr="005F041B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FF8021" w:themeFill="accent3"/>
                </w:tcPr>
                <w:p w:rsidR="00FA4FF5" w:rsidRPr="005F041B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5F041B" w:rsidRPr="005F041B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937CD0" w:themeFill="accent4"/>
                </w:tcPr>
                <w:p w:rsidR="00FA4FF5" w:rsidRPr="005F041B" w:rsidRDefault="005F041B" w:rsidP="002049F2">
                  <w:pPr>
                    <w:pStyle w:val="TableSubheading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PRO-E/CREO (CƠ BẢN</w:t>
                  </w:r>
                  <w:r w:rsidR="00FA4FF5" w:rsidRPr="005F041B">
                    <w:rPr>
                      <w:rFonts w:ascii="Tahoma" w:hAnsi="Tahoma" w:cs="Tahoma"/>
                    </w:rPr>
                    <w:t>)</w:t>
                  </w:r>
                </w:p>
              </w:tc>
              <w:sdt>
                <w:sdtPr>
                  <w:rPr>
                    <w:rFonts w:ascii="Tahoma" w:hAnsi="Tahoma" w:cs="Tahoma"/>
                  </w:rPr>
                  <w:id w:val="-1026171666"/>
                  <w:placeholder>
                    <w:docPart w:val="830328C437F94C099D84ADBAEF441D5B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937CD0" w:themeFill="accent4"/>
                    </w:tcPr>
                    <w:p w:rsidR="00FA4FF5" w:rsidRPr="005F041B" w:rsidRDefault="00122575" w:rsidP="002049F2">
                      <w:pPr>
                        <w:pStyle w:val="TableText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MỖI TUẦN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937CD0" w:themeFill="accent4"/>
                </w:tcPr>
                <w:p w:rsidR="00FA4FF5" w:rsidRPr="005F041B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937CD0" w:themeFill="accent4"/>
                </w:tcPr>
                <w:p w:rsidR="00FA4FF5" w:rsidRPr="005F041B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5F041B" w:rsidRPr="005F041B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937CD0" w:themeFill="accent4"/>
                </w:tcPr>
                <w:p w:rsidR="00FA4FF5" w:rsidRPr="005F041B" w:rsidRDefault="005F041B" w:rsidP="002049F2">
                  <w:pPr>
                    <w:pStyle w:val="TableSubheading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PRO-E/CREO (NÂNG CAO</w:t>
                  </w:r>
                  <w:r w:rsidR="00FA4FF5" w:rsidRPr="005F041B">
                    <w:rPr>
                      <w:rFonts w:ascii="Tahoma" w:hAnsi="Tahoma" w:cs="Tahoma"/>
                    </w:rPr>
                    <w:t>)</w:t>
                  </w:r>
                </w:p>
              </w:tc>
              <w:tc>
                <w:tcPr>
                  <w:tcW w:w="833" w:type="pct"/>
                  <w:shd w:val="clear" w:color="auto" w:fill="937CD0" w:themeFill="accent4"/>
                </w:tcPr>
                <w:p w:rsidR="00FA4FF5" w:rsidRPr="005F041B" w:rsidRDefault="006D6C89" w:rsidP="002049F2">
                  <w:pPr>
                    <w:pStyle w:val="TableTex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MỖI TUẦN</w:t>
                  </w:r>
                </w:p>
              </w:tc>
              <w:tc>
                <w:tcPr>
                  <w:tcW w:w="625" w:type="pct"/>
                  <w:shd w:val="clear" w:color="auto" w:fill="937CD0" w:themeFill="accent4"/>
                </w:tcPr>
                <w:p w:rsidR="00FA4FF5" w:rsidRPr="005F041B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937CD0" w:themeFill="accent4"/>
                </w:tcPr>
                <w:p w:rsidR="00FA4FF5" w:rsidRPr="005F041B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5F041B" w:rsidRPr="005F041B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E84D81" w:themeFill="accent5"/>
                </w:tcPr>
                <w:p w:rsidR="00FA4FF5" w:rsidRPr="005F041B" w:rsidRDefault="005F041B" w:rsidP="002049F2">
                  <w:pPr>
                    <w:pStyle w:val="TableSubheading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SOLIDWORKS (CƠ BẢN</w:t>
                  </w:r>
                  <w:r w:rsidR="00FA4FF5" w:rsidRPr="005F041B">
                    <w:rPr>
                      <w:rFonts w:ascii="Tahoma" w:hAnsi="Tahoma" w:cs="Tahoma"/>
                    </w:rPr>
                    <w:t>)</w:t>
                  </w:r>
                </w:p>
              </w:tc>
              <w:sdt>
                <w:sdtPr>
                  <w:rPr>
                    <w:rFonts w:ascii="Tahoma" w:hAnsi="Tahoma" w:cs="Tahoma"/>
                    <w:color w:val="auto"/>
                  </w:rPr>
                  <w:id w:val="-728225277"/>
                  <w:placeholder>
                    <w:docPart w:val="2C98A230B96E4F88887FD88B0AC28BD0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E84D81" w:themeFill="accent5"/>
                    </w:tcPr>
                    <w:p w:rsidR="00FA4FF5" w:rsidRPr="005F041B" w:rsidRDefault="00122575" w:rsidP="002049F2">
                      <w:pPr>
                        <w:pStyle w:val="TableText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  <w:color w:val="auto"/>
                        </w:rPr>
                        <w:t>MỖI TUẦN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E84D81" w:themeFill="accent5"/>
                </w:tcPr>
                <w:p w:rsidR="00FA4FF5" w:rsidRPr="005F041B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E84D81" w:themeFill="accent5"/>
                </w:tcPr>
                <w:p w:rsidR="00FA4FF5" w:rsidRPr="005F041B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5F041B" w:rsidRPr="005F041B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E84D81" w:themeFill="accent5"/>
                </w:tcPr>
                <w:p w:rsidR="00FA4FF5" w:rsidRPr="005F041B" w:rsidRDefault="005F041B" w:rsidP="00D4107E">
                  <w:pPr>
                    <w:pStyle w:val="TableSubheading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SOLIDWORKS (NÂNG CAO</w:t>
                  </w:r>
                  <w:r w:rsidR="00FA4FF5" w:rsidRPr="005F041B">
                    <w:rPr>
                      <w:rFonts w:ascii="Tahoma" w:hAnsi="Tahoma" w:cs="Tahoma"/>
                    </w:rPr>
                    <w:t>)</w:t>
                  </w:r>
                </w:p>
              </w:tc>
              <w:sdt>
                <w:sdtPr>
                  <w:rPr>
                    <w:rFonts w:ascii="Tahoma" w:hAnsi="Tahoma" w:cs="Tahoma"/>
                    <w:color w:val="auto"/>
                  </w:rPr>
                  <w:id w:val="-187305122"/>
                  <w:placeholder>
                    <w:docPart w:val="625A2D7D5D0C4909A22B3502C39D0395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E84D81" w:themeFill="accent5"/>
                    </w:tcPr>
                    <w:p w:rsidR="00FA4FF5" w:rsidRPr="005F041B" w:rsidRDefault="00122575">
                      <w:pPr>
                        <w:pStyle w:val="TableText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  <w:color w:val="auto"/>
                        </w:rPr>
                        <w:t>MỖI TUẦN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E84D81" w:themeFill="accent5"/>
                </w:tcPr>
                <w:p w:rsidR="00FA4FF5" w:rsidRPr="005F041B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E84D81" w:themeFill="accent5"/>
                </w:tcPr>
                <w:p w:rsidR="00FA4FF5" w:rsidRPr="005F041B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5F041B" w:rsidRPr="005F041B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FFE099" w:themeFill="accent6" w:themeFillTint="66"/>
                </w:tcPr>
                <w:p w:rsidR="00FA4FF5" w:rsidRPr="005F041B" w:rsidRDefault="005F041B">
                  <w:pPr>
                    <w:pStyle w:val="TableSubheading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MASTERCAM (CƠ BẢN</w:t>
                  </w:r>
                  <w:r w:rsidR="00FA4FF5" w:rsidRPr="005F041B">
                    <w:rPr>
                      <w:rFonts w:ascii="Tahoma" w:hAnsi="Tahoma" w:cs="Tahoma"/>
                    </w:rPr>
                    <w:t>)</w:t>
                  </w:r>
                </w:p>
              </w:tc>
              <w:sdt>
                <w:sdtPr>
                  <w:rPr>
                    <w:rFonts w:ascii="Tahoma" w:hAnsi="Tahoma" w:cs="Tahoma"/>
                    <w:color w:val="auto"/>
                  </w:rPr>
                  <w:id w:val="1205903970"/>
                  <w:placeholder>
                    <w:docPart w:val="2F9FA5A13D0649A7898562EECD88D392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FFE099" w:themeFill="accent6" w:themeFillTint="66"/>
                    </w:tcPr>
                    <w:p w:rsidR="00FA4FF5" w:rsidRPr="005F041B" w:rsidRDefault="00122575">
                      <w:pPr>
                        <w:pStyle w:val="TableText"/>
                        <w:rPr>
                          <w:rFonts w:ascii="Tahoma" w:hAnsi="Tahoma" w:cs="Tahoma"/>
                          <w:color w:val="auto"/>
                        </w:rPr>
                      </w:pPr>
                      <w:r>
                        <w:rPr>
                          <w:rFonts w:ascii="Tahoma" w:hAnsi="Tahoma" w:cs="Tahoma"/>
                          <w:color w:val="auto"/>
                        </w:rPr>
                        <w:t>MỖI TUẦN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FFE099" w:themeFill="accent6" w:themeFillTint="66"/>
                </w:tcPr>
                <w:p w:rsidR="00FA4FF5" w:rsidRPr="005F041B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FFE099" w:themeFill="accent6" w:themeFillTint="66"/>
                </w:tcPr>
                <w:p w:rsidR="00FA4FF5" w:rsidRPr="005F041B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5F041B" w:rsidRPr="005F041B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FFE099" w:themeFill="accent6" w:themeFillTint="66"/>
                </w:tcPr>
                <w:p w:rsidR="00FA4FF5" w:rsidRPr="005F041B" w:rsidRDefault="005F041B">
                  <w:pPr>
                    <w:pStyle w:val="TableSubheading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MASTERCAM (NÂNG CAO</w:t>
                  </w:r>
                  <w:r w:rsidR="00FA4FF5" w:rsidRPr="005F041B">
                    <w:rPr>
                      <w:rFonts w:ascii="Tahoma" w:hAnsi="Tahoma" w:cs="Tahoma"/>
                    </w:rPr>
                    <w:t>)</w:t>
                  </w:r>
                </w:p>
              </w:tc>
              <w:sdt>
                <w:sdtPr>
                  <w:rPr>
                    <w:rFonts w:ascii="Tahoma" w:hAnsi="Tahoma" w:cs="Tahoma"/>
                    <w:color w:val="auto"/>
                  </w:rPr>
                  <w:id w:val="180321259"/>
                  <w:placeholder>
                    <w:docPart w:val="C77E32EFBF634E9FBB0B822D14E39973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FFE099" w:themeFill="accent6" w:themeFillTint="66"/>
                    </w:tcPr>
                    <w:p w:rsidR="00FA4FF5" w:rsidRPr="005F041B" w:rsidRDefault="00122575">
                      <w:pPr>
                        <w:pStyle w:val="TableText"/>
                        <w:rPr>
                          <w:rFonts w:ascii="Tahoma" w:hAnsi="Tahoma" w:cs="Tahoma"/>
                          <w:color w:val="auto"/>
                        </w:rPr>
                      </w:pPr>
                      <w:r>
                        <w:rPr>
                          <w:rFonts w:ascii="Tahoma" w:hAnsi="Tahoma" w:cs="Tahoma"/>
                          <w:color w:val="auto"/>
                        </w:rPr>
                        <w:t>MỖI TUẦN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FFE099" w:themeFill="accent6" w:themeFillTint="66"/>
                </w:tcPr>
                <w:p w:rsidR="00FA4FF5" w:rsidRPr="005F041B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FFE099" w:themeFill="accent6" w:themeFillTint="66"/>
                </w:tcPr>
                <w:p w:rsidR="00FA4FF5" w:rsidRPr="005F041B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5F041B" w:rsidRPr="005F041B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F5B7CC" w:themeFill="accent5" w:themeFillTint="66"/>
                </w:tcPr>
                <w:p w:rsidR="00FA4FF5" w:rsidRPr="005F041B" w:rsidRDefault="00FA4FF5" w:rsidP="00D4107E">
                  <w:pPr>
                    <w:pStyle w:val="TableSubheading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 xml:space="preserve">CATIA </w:t>
                  </w:r>
                  <w:r w:rsidR="005F041B">
                    <w:rPr>
                      <w:rFonts w:ascii="Tahoma" w:hAnsi="Tahoma" w:cs="Tahoma"/>
                    </w:rPr>
                    <w:t>(CƠ BẢN</w:t>
                  </w:r>
                  <w:r w:rsidRPr="005F041B">
                    <w:rPr>
                      <w:rFonts w:ascii="Tahoma" w:hAnsi="Tahoma" w:cs="Tahoma"/>
                    </w:rPr>
                    <w:t>)</w:t>
                  </w:r>
                </w:p>
              </w:tc>
              <w:sdt>
                <w:sdtPr>
                  <w:rPr>
                    <w:rFonts w:ascii="Tahoma" w:hAnsi="Tahoma" w:cs="Tahoma"/>
                    <w:color w:val="auto"/>
                  </w:rPr>
                  <w:id w:val="-1133400383"/>
                  <w:placeholder>
                    <w:docPart w:val="625A2D7D5D0C4909A22B3502C39D0395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F5B7CC" w:themeFill="accent5" w:themeFillTint="66"/>
                    </w:tcPr>
                    <w:p w:rsidR="00FA4FF5" w:rsidRPr="005F041B" w:rsidRDefault="00122575" w:rsidP="006D6C89">
                      <w:pPr>
                        <w:pStyle w:val="TableText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  <w:color w:val="auto"/>
                        </w:rPr>
                        <w:t xml:space="preserve">MỖI TUẦN 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F5B7CC" w:themeFill="accent5" w:themeFillTint="66"/>
                </w:tcPr>
                <w:p w:rsidR="00FA4FF5" w:rsidRPr="005F041B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F5B7CC" w:themeFill="accent5" w:themeFillTint="66"/>
                </w:tcPr>
                <w:p w:rsidR="00FA4FF5" w:rsidRPr="005F041B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5F041B" w:rsidRPr="005F041B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F5B7CC" w:themeFill="accent5" w:themeFillTint="66"/>
                </w:tcPr>
                <w:p w:rsidR="00FA4FF5" w:rsidRPr="005F041B" w:rsidRDefault="005F041B" w:rsidP="00D4107E">
                  <w:pPr>
                    <w:pStyle w:val="TableSubheading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CATIA (NÂNG CAO</w:t>
                  </w:r>
                  <w:r w:rsidR="00FA4FF5" w:rsidRPr="005F041B">
                    <w:rPr>
                      <w:rFonts w:ascii="Tahoma" w:hAnsi="Tahoma" w:cs="Tahoma"/>
                    </w:rPr>
                    <w:t>)</w:t>
                  </w:r>
                </w:p>
              </w:tc>
              <w:sdt>
                <w:sdtPr>
                  <w:rPr>
                    <w:rFonts w:ascii="Tahoma" w:hAnsi="Tahoma" w:cs="Tahoma"/>
                    <w:color w:val="auto"/>
                  </w:rPr>
                  <w:id w:val="-1956396101"/>
                  <w:placeholder>
                    <w:docPart w:val="625A2D7D5D0C4909A22B3502C39D0395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F5B7CC" w:themeFill="accent5" w:themeFillTint="66"/>
                    </w:tcPr>
                    <w:p w:rsidR="00FA4FF5" w:rsidRPr="005F041B" w:rsidRDefault="00122575">
                      <w:pPr>
                        <w:pStyle w:val="TableText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  <w:color w:val="auto"/>
                        </w:rPr>
                        <w:t>MỖI TUẦN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F5B7CC" w:themeFill="accent5" w:themeFillTint="66"/>
                </w:tcPr>
                <w:p w:rsidR="00FA4FF5" w:rsidRPr="005F041B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F5B7CC" w:themeFill="accent5" w:themeFillTint="66"/>
                </w:tcPr>
                <w:p w:rsidR="00FA4FF5" w:rsidRPr="005F041B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5F041B" w:rsidRPr="005F041B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FFCCA6" w:themeFill="accent3" w:themeFillTint="66"/>
                </w:tcPr>
                <w:p w:rsidR="00FA4FF5" w:rsidRPr="005F041B" w:rsidRDefault="00FA4FF5">
                  <w:pPr>
                    <w:pStyle w:val="TableSubheading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 xml:space="preserve">NX UNIGRAPHICS </w:t>
                  </w:r>
                </w:p>
              </w:tc>
              <w:sdt>
                <w:sdtPr>
                  <w:rPr>
                    <w:rFonts w:ascii="Tahoma" w:hAnsi="Tahoma" w:cs="Tahoma"/>
                    <w:color w:val="auto"/>
                  </w:rPr>
                  <w:id w:val="890688167"/>
                  <w:placeholder>
                    <w:docPart w:val="625A2D7D5D0C4909A22B3502C39D0395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FFCCA6" w:themeFill="accent3" w:themeFillTint="66"/>
                    </w:tcPr>
                    <w:p w:rsidR="00FA4FF5" w:rsidRPr="005F041B" w:rsidRDefault="00122575">
                      <w:pPr>
                        <w:pStyle w:val="TableText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  <w:color w:val="auto"/>
                        </w:rPr>
                        <w:t>MỖI TUẦN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FFCCA6" w:themeFill="accent3" w:themeFillTint="66"/>
                </w:tcPr>
                <w:p w:rsidR="00FA4FF5" w:rsidRPr="005F041B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FFCCA6" w:themeFill="accent3" w:themeFillTint="66"/>
                </w:tcPr>
                <w:p w:rsidR="00FA4FF5" w:rsidRPr="005F041B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5F041B" w:rsidRPr="005F041B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C6EFAE" w:themeFill="accent2" w:themeFillTint="66"/>
                </w:tcPr>
                <w:p w:rsidR="00FA4FF5" w:rsidRPr="005F041B" w:rsidRDefault="006D6C89" w:rsidP="006D6C89">
                  <w:pPr>
                    <w:pStyle w:val="TableSubheading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THỰC TẬP CNC </w:t>
                  </w:r>
                  <w:r w:rsidR="005F041B">
                    <w:rPr>
                      <w:rFonts w:ascii="Tahoma" w:hAnsi="Tahoma" w:cs="Tahoma"/>
                    </w:rPr>
                    <w:t>(CƠ BẢN</w:t>
                  </w:r>
                  <w:r w:rsidR="00FA4FF5" w:rsidRPr="005F041B">
                    <w:rPr>
                      <w:rFonts w:ascii="Tahoma" w:hAnsi="Tahoma" w:cs="Tahoma"/>
                    </w:rPr>
                    <w:t>)</w:t>
                  </w:r>
                </w:p>
              </w:tc>
              <w:sdt>
                <w:sdtPr>
                  <w:rPr>
                    <w:rFonts w:ascii="Tahoma" w:hAnsi="Tahoma" w:cs="Tahoma"/>
                    <w:color w:val="auto"/>
                  </w:rPr>
                  <w:id w:val="-5908861"/>
                  <w:placeholder>
                    <w:docPart w:val="56CC44A78C1E433AA470ABAE78B8BAF1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C6EFAE" w:themeFill="accent2" w:themeFillTint="66"/>
                    </w:tcPr>
                    <w:p w:rsidR="00FA4FF5" w:rsidRPr="005F041B" w:rsidRDefault="00122575">
                      <w:pPr>
                        <w:pStyle w:val="TableText"/>
                        <w:rPr>
                          <w:rFonts w:ascii="Tahoma" w:hAnsi="Tahoma" w:cs="Tahoma"/>
                          <w:color w:val="auto"/>
                        </w:rPr>
                      </w:pPr>
                      <w:r>
                        <w:rPr>
                          <w:rFonts w:ascii="Tahoma" w:hAnsi="Tahoma" w:cs="Tahoma"/>
                          <w:color w:val="auto"/>
                        </w:rPr>
                        <w:t>MỖI TUẦN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C6EFAE" w:themeFill="accent2" w:themeFillTint="66"/>
                </w:tcPr>
                <w:p w:rsidR="00FA4FF5" w:rsidRPr="005F041B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C6EFAE" w:themeFill="accent2" w:themeFillTint="66"/>
                </w:tcPr>
                <w:p w:rsidR="00FA4FF5" w:rsidRPr="005F041B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5F041B" w:rsidRPr="005F041B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C6EFAE" w:themeFill="accent2" w:themeFillTint="66"/>
                </w:tcPr>
                <w:p w:rsidR="00FA4FF5" w:rsidRPr="005F041B" w:rsidRDefault="006D6C89">
                  <w:pPr>
                    <w:pStyle w:val="TableSubheading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THỰC TẬP CNC (NÂNG CAO</w:t>
                  </w:r>
                  <w:r w:rsidR="00FA4FF5" w:rsidRPr="005F041B">
                    <w:rPr>
                      <w:rFonts w:ascii="Tahoma" w:hAnsi="Tahoma" w:cs="Tahoma"/>
                    </w:rPr>
                    <w:t>)</w:t>
                  </w:r>
                </w:p>
              </w:tc>
              <w:sdt>
                <w:sdtPr>
                  <w:rPr>
                    <w:rFonts w:ascii="Tahoma" w:hAnsi="Tahoma" w:cs="Tahoma"/>
                  </w:rPr>
                  <w:id w:val="-2095851693"/>
                  <w:placeholder>
                    <w:docPart w:val="426D4612D9D049F1B51A1E97155D3D8A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C6EFAE" w:themeFill="accent2" w:themeFillTint="66"/>
                    </w:tcPr>
                    <w:p w:rsidR="00FA4FF5" w:rsidRPr="005F041B" w:rsidRDefault="00122575">
                      <w:pPr>
                        <w:pStyle w:val="TableText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MỖI TUẦN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C6EFAE" w:themeFill="accent2" w:themeFillTint="66"/>
                </w:tcPr>
                <w:p w:rsidR="00FA4FF5" w:rsidRPr="005F041B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C6EFAE" w:themeFill="accent2" w:themeFillTint="66"/>
                </w:tcPr>
                <w:p w:rsidR="00FA4FF5" w:rsidRPr="005F041B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5F041B" w:rsidRPr="005F041B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FFCCA6" w:themeFill="accent3" w:themeFillTint="66"/>
                </w:tcPr>
                <w:p w:rsidR="00FA4FF5" w:rsidRPr="005F041B" w:rsidRDefault="006D6C89">
                  <w:pPr>
                    <w:pStyle w:val="TableSubheading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LẬP TRÌNH TRÊN HĐH </w:t>
                  </w:r>
                  <w:r w:rsidR="00FA4FF5" w:rsidRPr="005F041B">
                    <w:rPr>
                      <w:rFonts w:ascii="Tahoma" w:hAnsi="Tahoma" w:cs="Tahoma"/>
                    </w:rPr>
                    <w:t xml:space="preserve">FANUC </w:t>
                  </w:r>
                  <w:r>
                    <w:rPr>
                      <w:rFonts w:ascii="Tahoma" w:hAnsi="Tahoma" w:cs="Tahoma"/>
                    </w:rPr>
                    <w:t>21</w:t>
                  </w:r>
                </w:p>
              </w:tc>
              <w:sdt>
                <w:sdtPr>
                  <w:rPr>
                    <w:rFonts w:ascii="Tahoma" w:hAnsi="Tahoma" w:cs="Tahoma"/>
                  </w:rPr>
                  <w:id w:val="1424148807"/>
                  <w:placeholder>
                    <w:docPart w:val="BD520976493B465E9C75BE70D4839833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FFCCA6" w:themeFill="accent3" w:themeFillTint="66"/>
                    </w:tcPr>
                    <w:p w:rsidR="00FA4FF5" w:rsidRPr="005F041B" w:rsidRDefault="00122575">
                      <w:pPr>
                        <w:pStyle w:val="TableText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MỖI TUẦN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FFCCA6" w:themeFill="accent3" w:themeFillTint="66"/>
                </w:tcPr>
                <w:p w:rsidR="00FA4FF5" w:rsidRPr="005F041B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FFCCA6" w:themeFill="accent3" w:themeFillTint="66"/>
                </w:tcPr>
                <w:p w:rsidR="00FA4FF5" w:rsidRPr="005F041B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5F041B" w:rsidRPr="005F041B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FFCCA6" w:themeFill="accent3" w:themeFillTint="66"/>
                </w:tcPr>
                <w:p w:rsidR="00FA4FF5" w:rsidRPr="005F041B" w:rsidRDefault="006D6C89">
                  <w:pPr>
                    <w:pStyle w:val="TableSubheading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LẬP TRÌNH TRÊN HĐH SINUMERIK 840D</w:t>
                  </w:r>
                </w:p>
              </w:tc>
              <w:sdt>
                <w:sdtPr>
                  <w:rPr>
                    <w:rFonts w:ascii="Tahoma" w:hAnsi="Tahoma" w:cs="Tahoma"/>
                  </w:rPr>
                  <w:id w:val="1586023636"/>
                  <w:placeholder>
                    <w:docPart w:val="AD22D3FD23DB4575A838ED610DC978D0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FFCCA6" w:themeFill="accent3" w:themeFillTint="66"/>
                    </w:tcPr>
                    <w:p w:rsidR="00FA4FF5" w:rsidRPr="005F041B" w:rsidRDefault="00122575">
                      <w:pPr>
                        <w:pStyle w:val="TableText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MỖI TUẦN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FFCCA6" w:themeFill="accent3" w:themeFillTint="66"/>
                </w:tcPr>
                <w:p w:rsidR="00FA4FF5" w:rsidRPr="005F041B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FFCCA6" w:themeFill="accent3" w:themeFillTint="66"/>
                </w:tcPr>
                <w:p w:rsidR="00FA4FF5" w:rsidRPr="005F041B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</w:tbl>
          <w:p w:rsidR="00C26877" w:rsidRPr="005F041B" w:rsidRDefault="00C26877">
            <w:pPr>
              <w:spacing w:after="160" w:line="300" w:lineRule="auto"/>
              <w:rPr>
                <w:rFonts w:ascii="Tahoma" w:hAnsi="Tahoma" w:cs="Tahoma"/>
              </w:rPr>
            </w:pPr>
          </w:p>
        </w:tc>
        <w:tc>
          <w:tcPr>
            <w:tcW w:w="1093" w:type="pct"/>
          </w:tcPr>
          <w:tbl>
            <w:tblPr>
              <w:tblStyle w:val="EventPlannerTable"/>
              <w:tblW w:w="4963" w:type="pct"/>
              <w:tblLayout w:type="fixed"/>
              <w:tblLook w:val="04A0" w:firstRow="1" w:lastRow="0" w:firstColumn="1" w:lastColumn="0" w:noHBand="0" w:noVBand="1"/>
              <w:tblDescription w:val="Project phase list"/>
            </w:tblPr>
            <w:tblGrid>
              <w:gridCol w:w="1815"/>
              <w:gridCol w:w="1186"/>
            </w:tblGrid>
            <w:tr w:rsidR="00FA4FF5" w:rsidRPr="005F041B" w:rsidTr="005F041B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3024" w:type="pct"/>
                </w:tcPr>
                <w:p w:rsidR="00FA4FF5" w:rsidRPr="005F041B" w:rsidRDefault="005F041B" w:rsidP="005F041B">
                  <w:pPr>
                    <w:pStyle w:val="TableHeading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HỌC PHÍ</w:t>
                  </w:r>
                </w:p>
              </w:tc>
              <w:tc>
                <w:tcPr>
                  <w:tcW w:w="1976" w:type="pct"/>
                </w:tcPr>
                <w:p w:rsidR="00FA4FF5" w:rsidRPr="005F041B" w:rsidRDefault="005F041B" w:rsidP="005F041B">
                  <w:pPr>
                    <w:pStyle w:val="TableHeading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SĨ SỐ</w:t>
                  </w:r>
                </w:p>
              </w:tc>
            </w:tr>
            <w:tr w:rsidR="00FA4FF5" w:rsidRPr="005F041B" w:rsidTr="005F041B">
              <w:tc>
                <w:tcPr>
                  <w:tcW w:w="3024" w:type="pct"/>
                  <w:shd w:val="clear" w:color="auto" w:fill="72D936" w:themeFill="accent2"/>
                </w:tcPr>
                <w:p w:rsidR="00FA4FF5" w:rsidRPr="005F041B" w:rsidRDefault="00994CEB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4</w:t>
                  </w:r>
                  <w:r w:rsidR="00FA4FF5" w:rsidRPr="005F041B">
                    <w:rPr>
                      <w:rFonts w:ascii="Tahoma" w:hAnsi="Tahoma" w:cs="Tahoma"/>
                    </w:rPr>
                    <w:t>00.000 VND</w:t>
                  </w:r>
                </w:p>
              </w:tc>
              <w:tc>
                <w:tcPr>
                  <w:tcW w:w="1976" w:type="pct"/>
                  <w:shd w:val="clear" w:color="auto" w:fill="72D936" w:themeFill="accent2"/>
                </w:tcPr>
                <w:p w:rsidR="00FA4FF5" w:rsidRPr="005F041B" w:rsidRDefault="005F041B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FA4FF5" w:rsidRPr="005F041B" w:rsidTr="005F041B">
              <w:tc>
                <w:tcPr>
                  <w:tcW w:w="3024" w:type="pct"/>
                  <w:shd w:val="clear" w:color="auto" w:fill="72D936" w:themeFill="accent2"/>
                </w:tcPr>
                <w:p w:rsidR="00FA4FF5" w:rsidRPr="005F041B" w:rsidRDefault="00FA4FF5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500.000 VND</w:t>
                  </w:r>
                </w:p>
              </w:tc>
              <w:tc>
                <w:tcPr>
                  <w:tcW w:w="1976" w:type="pct"/>
                  <w:shd w:val="clear" w:color="auto" w:fill="72D936" w:themeFill="accent2"/>
                </w:tcPr>
                <w:p w:rsidR="00FA4FF5" w:rsidRPr="005F041B" w:rsidRDefault="006D6C89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FA4FF5" w:rsidRPr="005F041B" w:rsidTr="005F041B">
              <w:tc>
                <w:tcPr>
                  <w:tcW w:w="3024" w:type="pct"/>
                  <w:shd w:val="clear" w:color="auto" w:fill="FF8021" w:themeFill="accent3"/>
                </w:tcPr>
                <w:p w:rsidR="00FA4FF5" w:rsidRPr="005F041B" w:rsidRDefault="0086563B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</w:t>
                  </w:r>
                  <w:r w:rsidR="00FA4FF5" w:rsidRPr="005F041B">
                    <w:rPr>
                      <w:rFonts w:ascii="Tahoma" w:hAnsi="Tahoma" w:cs="Tahoma"/>
                    </w:rPr>
                    <w:t>00.000 VND</w:t>
                  </w:r>
                </w:p>
              </w:tc>
              <w:tc>
                <w:tcPr>
                  <w:tcW w:w="1976" w:type="pct"/>
                  <w:shd w:val="clear" w:color="auto" w:fill="FF8021" w:themeFill="accent3"/>
                </w:tcPr>
                <w:p w:rsidR="00FA4FF5" w:rsidRPr="005F041B" w:rsidRDefault="006D6C89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FA4FF5" w:rsidRPr="005F041B" w:rsidTr="005F041B">
              <w:tc>
                <w:tcPr>
                  <w:tcW w:w="3024" w:type="pct"/>
                  <w:shd w:val="clear" w:color="auto" w:fill="FF8021" w:themeFill="accent3"/>
                </w:tcPr>
                <w:p w:rsidR="00FA4FF5" w:rsidRPr="005F041B" w:rsidRDefault="00FA4FF5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900.000 VND</w:t>
                  </w:r>
                </w:p>
              </w:tc>
              <w:tc>
                <w:tcPr>
                  <w:tcW w:w="1976" w:type="pct"/>
                  <w:shd w:val="clear" w:color="auto" w:fill="FF8021" w:themeFill="accent3"/>
                </w:tcPr>
                <w:p w:rsidR="00FA4FF5" w:rsidRPr="005F041B" w:rsidRDefault="006D6C89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FA4FF5" w:rsidRPr="005F041B" w:rsidTr="005F041B">
              <w:tc>
                <w:tcPr>
                  <w:tcW w:w="3024" w:type="pct"/>
                  <w:shd w:val="clear" w:color="auto" w:fill="BDB0E2" w:themeFill="accent4" w:themeFillTint="99"/>
                </w:tcPr>
                <w:p w:rsidR="00FA4FF5" w:rsidRPr="005F041B" w:rsidRDefault="0086563B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</w:t>
                  </w:r>
                  <w:r w:rsidR="00FA4FF5" w:rsidRPr="005F041B">
                    <w:rPr>
                      <w:rFonts w:ascii="Tahoma" w:hAnsi="Tahoma" w:cs="Tahoma"/>
                    </w:rPr>
                    <w:t>00.000 VND</w:t>
                  </w:r>
                </w:p>
              </w:tc>
              <w:tc>
                <w:tcPr>
                  <w:tcW w:w="1976" w:type="pct"/>
                  <w:shd w:val="clear" w:color="auto" w:fill="BDB0E2" w:themeFill="accent4" w:themeFillTint="99"/>
                </w:tcPr>
                <w:p w:rsidR="00FA4FF5" w:rsidRPr="005F041B" w:rsidRDefault="006D6C89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FA4FF5" w:rsidRPr="005F041B" w:rsidTr="005F041B">
              <w:tc>
                <w:tcPr>
                  <w:tcW w:w="3024" w:type="pct"/>
                  <w:shd w:val="clear" w:color="auto" w:fill="BDB0E2" w:themeFill="accent4" w:themeFillTint="99"/>
                </w:tcPr>
                <w:p w:rsidR="00FA4FF5" w:rsidRPr="005F041B" w:rsidRDefault="00FA4FF5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900.000 VND</w:t>
                  </w:r>
                </w:p>
              </w:tc>
              <w:tc>
                <w:tcPr>
                  <w:tcW w:w="1976" w:type="pct"/>
                  <w:shd w:val="clear" w:color="auto" w:fill="BDB0E2" w:themeFill="accent4" w:themeFillTint="99"/>
                </w:tcPr>
                <w:p w:rsidR="00FA4FF5" w:rsidRPr="005F041B" w:rsidRDefault="006D6C89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FA4FF5" w:rsidRPr="005F041B" w:rsidTr="005F041B">
              <w:tc>
                <w:tcPr>
                  <w:tcW w:w="3024" w:type="pct"/>
                  <w:shd w:val="clear" w:color="auto" w:fill="F194B3" w:themeFill="accent5" w:themeFillTint="99"/>
                </w:tcPr>
                <w:p w:rsidR="00FA4FF5" w:rsidRPr="005F041B" w:rsidRDefault="0086563B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</w:t>
                  </w:r>
                  <w:r w:rsidR="00FA4FF5" w:rsidRPr="005F041B">
                    <w:rPr>
                      <w:rFonts w:ascii="Tahoma" w:hAnsi="Tahoma" w:cs="Tahoma"/>
                    </w:rPr>
                    <w:t>00.000 VND</w:t>
                  </w:r>
                </w:p>
              </w:tc>
              <w:tc>
                <w:tcPr>
                  <w:tcW w:w="1976" w:type="pct"/>
                  <w:shd w:val="clear" w:color="auto" w:fill="F194B3" w:themeFill="accent5" w:themeFillTint="99"/>
                </w:tcPr>
                <w:p w:rsidR="00FA4FF5" w:rsidRPr="005F041B" w:rsidRDefault="006D6C89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FA4FF5" w:rsidRPr="005F041B" w:rsidTr="005F041B">
              <w:tc>
                <w:tcPr>
                  <w:tcW w:w="3024" w:type="pct"/>
                  <w:shd w:val="clear" w:color="auto" w:fill="F194B3" w:themeFill="accent5" w:themeFillTint="99"/>
                </w:tcPr>
                <w:p w:rsidR="00FA4FF5" w:rsidRPr="005F041B" w:rsidRDefault="00FA4FF5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900.000 VND</w:t>
                  </w:r>
                </w:p>
              </w:tc>
              <w:tc>
                <w:tcPr>
                  <w:tcW w:w="1976" w:type="pct"/>
                  <w:shd w:val="clear" w:color="auto" w:fill="F194B3" w:themeFill="accent5" w:themeFillTint="99"/>
                </w:tcPr>
                <w:p w:rsidR="00FA4FF5" w:rsidRPr="005F041B" w:rsidRDefault="006D6C89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FA4FF5" w:rsidRPr="005F041B" w:rsidTr="005F041B">
              <w:tc>
                <w:tcPr>
                  <w:tcW w:w="3024" w:type="pct"/>
                  <w:shd w:val="clear" w:color="auto" w:fill="FFE099" w:themeFill="accent6" w:themeFillTint="66"/>
                </w:tcPr>
                <w:p w:rsidR="00FA4FF5" w:rsidRPr="005F041B" w:rsidRDefault="0086563B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</w:t>
                  </w:r>
                  <w:r w:rsidR="00FA4FF5" w:rsidRPr="005F041B">
                    <w:rPr>
                      <w:rFonts w:ascii="Tahoma" w:hAnsi="Tahoma" w:cs="Tahoma"/>
                    </w:rPr>
                    <w:t>00.000 VND</w:t>
                  </w:r>
                </w:p>
              </w:tc>
              <w:tc>
                <w:tcPr>
                  <w:tcW w:w="1976" w:type="pct"/>
                  <w:shd w:val="clear" w:color="auto" w:fill="FFE099" w:themeFill="accent6" w:themeFillTint="66"/>
                </w:tcPr>
                <w:p w:rsidR="00FA4FF5" w:rsidRPr="005F041B" w:rsidRDefault="006D6C89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FA4FF5" w:rsidRPr="005F041B" w:rsidTr="005F041B">
              <w:tc>
                <w:tcPr>
                  <w:tcW w:w="3024" w:type="pct"/>
                  <w:shd w:val="clear" w:color="auto" w:fill="FFE099" w:themeFill="accent6" w:themeFillTint="66"/>
                </w:tcPr>
                <w:p w:rsidR="00FA4FF5" w:rsidRPr="005F041B" w:rsidRDefault="00FA4FF5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900.000 VND</w:t>
                  </w:r>
                </w:p>
              </w:tc>
              <w:tc>
                <w:tcPr>
                  <w:tcW w:w="1976" w:type="pct"/>
                  <w:shd w:val="clear" w:color="auto" w:fill="FFE099" w:themeFill="accent6" w:themeFillTint="66"/>
                </w:tcPr>
                <w:p w:rsidR="00FA4FF5" w:rsidRPr="005F041B" w:rsidRDefault="006D6C89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FA4FF5" w:rsidRPr="005F041B" w:rsidTr="005F041B">
              <w:tc>
                <w:tcPr>
                  <w:tcW w:w="3024" w:type="pct"/>
                  <w:shd w:val="clear" w:color="auto" w:fill="F5B7CC" w:themeFill="accent5" w:themeFillTint="66"/>
                </w:tcPr>
                <w:p w:rsidR="00FA4FF5" w:rsidRPr="005F041B" w:rsidRDefault="0086563B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</w:t>
                  </w:r>
                  <w:r w:rsidR="00FA4FF5" w:rsidRPr="005F041B">
                    <w:rPr>
                      <w:rFonts w:ascii="Tahoma" w:hAnsi="Tahoma" w:cs="Tahoma"/>
                    </w:rPr>
                    <w:t>00.000 VND</w:t>
                  </w:r>
                </w:p>
              </w:tc>
              <w:tc>
                <w:tcPr>
                  <w:tcW w:w="1976" w:type="pct"/>
                  <w:shd w:val="clear" w:color="auto" w:fill="F5B7CC" w:themeFill="accent5" w:themeFillTint="66"/>
                </w:tcPr>
                <w:p w:rsidR="00FA4FF5" w:rsidRPr="005F041B" w:rsidRDefault="006D6C89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FA4FF5" w:rsidRPr="005F041B" w:rsidTr="005F041B">
              <w:tc>
                <w:tcPr>
                  <w:tcW w:w="3024" w:type="pct"/>
                  <w:shd w:val="clear" w:color="auto" w:fill="F5B7CC" w:themeFill="accent5" w:themeFillTint="66"/>
                </w:tcPr>
                <w:p w:rsidR="00FA4FF5" w:rsidRPr="005F041B" w:rsidRDefault="00FA4FF5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900.000 VND</w:t>
                  </w:r>
                </w:p>
              </w:tc>
              <w:tc>
                <w:tcPr>
                  <w:tcW w:w="1976" w:type="pct"/>
                  <w:shd w:val="clear" w:color="auto" w:fill="F5B7CC" w:themeFill="accent5" w:themeFillTint="66"/>
                </w:tcPr>
                <w:p w:rsidR="00FA4FF5" w:rsidRPr="005F041B" w:rsidRDefault="006D6C89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FA4FF5" w:rsidRPr="005F041B" w:rsidTr="005F041B">
              <w:tc>
                <w:tcPr>
                  <w:tcW w:w="3024" w:type="pct"/>
                  <w:shd w:val="clear" w:color="auto" w:fill="FFCCA6" w:themeFill="accent3" w:themeFillTint="66"/>
                </w:tcPr>
                <w:p w:rsidR="00FA4FF5" w:rsidRPr="005F041B" w:rsidRDefault="00FA4FF5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900.000 VND</w:t>
                  </w:r>
                </w:p>
              </w:tc>
              <w:tc>
                <w:tcPr>
                  <w:tcW w:w="1976" w:type="pct"/>
                  <w:shd w:val="clear" w:color="auto" w:fill="FFCCA6" w:themeFill="accent3" w:themeFillTint="66"/>
                </w:tcPr>
                <w:p w:rsidR="00FA4FF5" w:rsidRPr="005F041B" w:rsidRDefault="006D6C89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FA4FF5" w:rsidRPr="005F041B" w:rsidTr="005F041B">
              <w:tc>
                <w:tcPr>
                  <w:tcW w:w="3024" w:type="pct"/>
                  <w:shd w:val="clear" w:color="auto" w:fill="C6EFAE" w:themeFill="accent2" w:themeFillTint="66"/>
                </w:tcPr>
                <w:p w:rsidR="00FA4FF5" w:rsidRPr="005F041B" w:rsidRDefault="0086563B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</w:t>
                  </w:r>
                  <w:r w:rsidR="00FA4FF5" w:rsidRPr="005F041B">
                    <w:rPr>
                      <w:rFonts w:ascii="Tahoma" w:hAnsi="Tahoma" w:cs="Tahoma"/>
                    </w:rPr>
                    <w:t>00.000 VND</w:t>
                  </w:r>
                </w:p>
              </w:tc>
              <w:tc>
                <w:tcPr>
                  <w:tcW w:w="1976" w:type="pct"/>
                  <w:shd w:val="clear" w:color="auto" w:fill="C6EFAE" w:themeFill="accent2" w:themeFillTint="66"/>
                </w:tcPr>
                <w:p w:rsidR="00FA4FF5" w:rsidRPr="005F041B" w:rsidRDefault="006D6C89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FA4FF5" w:rsidRPr="005F041B" w:rsidTr="005F041B">
              <w:tc>
                <w:tcPr>
                  <w:tcW w:w="3024" w:type="pct"/>
                  <w:shd w:val="clear" w:color="auto" w:fill="C6EFAE" w:themeFill="accent2" w:themeFillTint="66"/>
                </w:tcPr>
                <w:p w:rsidR="00FA4FF5" w:rsidRPr="005F041B" w:rsidRDefault="00FA4FF5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800.000 VND</w:t>
                  </w:r>
                </w:p>
              </w:tc>
              <w:tc>
                <w:tcPr>
                  <w:tcW w:w="1976" w:type="pct"/>
                  <w:shd w:val="clear" w:color="auto" w:fill="C6EFAE" w:themeFill="accent2" w:themeFillTint="66"/>
                </w:tcPr>
                <w:p w:rsidR="00FA4FF5" w:rsidRPr="005F041B" w:rsidRDefault="006D6C89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FA4FF5" w:rsidRPr="005F041B" w:rsidTr="005F041B">
              <w:tc>
                <w:tcPr>
                  <w:tcW w:w="3024" w:type="pct"/>
                  <w:shd w:val="clear" w:color="auto" w:fill="FFCCA6" w:themeFill="accent3" w:themeFillTint="66"/>
                </w:tcPr>
                <w:p w:rsidR="00FA4FF5" w:rsidRPr="005F041B" w:rsidRDefault="0086563B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</w:t>
                  </w:r>
                  <w:r w:rsidR="00FA4FF5" w:rsidRPr="005F041B">
                    <w:rPr>
                      <w:rFonts w:ascii="Tahoma" w:hAnsi="Tahoma" w:cs="Tahoma"/>
                    </w:rPr>
                    <w:t>00.000 VND</w:t>
                  </w:r>
                </w:p>
              </w:tc>
              <w:tc>
                <w:tcPr>
                  <w:tcW w:w="1976" w:type="pct"/>
                  <w:shd w:val="clear" w:color="auto" w:fill="FFCCA6" w:themeFill="accent3" w:themeFillTint="66"/>
                </w:tcPr>
                <w:p w:rsidR="00FA4FF5" w:rsidRPr="005F041B" w:rsidRDefault="006D6C89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FA4FF5" w:rsidRPr="005F041B" w:rsidTr="005F041B">
              <w:tc>
                <w:tcPr>
                  <w:tcW w:w="3024" w:type="pct"/>
                  <w:shd w:val="clear" w:color="auto" w:fill="FFCCA6" w:themeFill="accent3" w:themeFillTint="66"/>
                </w:tcPr>
                <w:p w:rsidR="00FA4FF5" w:rsidRPr="005F041B" w:rsidRDefault="006D6C89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9</w:t>
                  </w:r>
                  <w:r w:rsidR="00FA4FF5" w:rsidRPr="005F041B">
                    <w:rPr>
                      <w:rFonts w:ascii="Tahoma" w:hAnsi="Tahoma" w:cs="Tahoma"/>
                    </w:rPr>
                    <w:t>00.000 VND</w:t>
                  </w:r>
                </w:p>
              </w:tc>
              <w:tc>
                <w:tcPr>
                  <w:tcW w:w="1976" w:type="pct"/>
                  <w:shd w:val="clear" w:color="auto" w:fill="FFCCA6" w:themeFill="accent3" w:themeFillTint="66"/>
                </w:tcPr>
                <w:p w:rsidR="00FA4FF5" w:rsidRPr="005F041B" w:rsidRDefault="006D6C89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</w:tbl>
          <w:p w:rsidR="00C26877" w:rsidRPr="005F041B" w:rsidRDefault="00C26877">
            <w:pPr>
              <w:spacing w:after="160" w:line="300" w:lineRule="auto"/>
              <w:rPr>
                <w:rFonts w:ascii="Tahoma" w:hAnsi="Tahoma" w:cs="Tahoma"/>
              </w:rPr>
            </w:pPr>
          </w:p>
        </w:tc>
      </w:tr>
    </w:tbl>
    <w:p w:rsidR="00C26877" w:rsidRDefault="00C26877">
      <w:pPr>
        <w:rPr>
          <w:rFonts w:ascii="Tahoma" w:hAnsi="Tahoma" w:cs="Tahoma"/>
        </w:rPr>
      </w:pPr>
      <w:bookmarkStart w:id="0" w:name="_Calendar"/>
      <w:bookmarkEnd w:id="0"/>
    </w:p>
    <w:p w:rsidR="00122575" w:rsidRPr="00122575" w:rsidRDefault="00122575" w:rsidP="00122575">
      <w:pPr>
        <w:jc w:val="center"/>
        <w:rPr>
          <w:rFonts w:ascii="Tahoma" w:hAnsi="Tahoma" w:cs="Tahoma"/>
          <w:sz w:val="32"/>
          <w:szCs w:val="32"/>
        </w:rPr>
      </w:pPr>
      <w:r w:rsidRPr="00122575">
        <w:rPr>
          <w:rFonts w:ascii="Tahoma" w:hAnsi="Tahoma" w:cs="Tahoma"/>
          <w:sz w:val="32"/>
          <w:szCs w:val="32"/>
        </w:rPr>
        <w:lastRenderedPageBreak/>
        <w:t>DANH SÁCH GIẢNG VIÊN ĐĂNG KÝ THA</w:t>
      </w:r>
      <w:r>
        <w:rPr>
          <w:rFonts w:ascii="Tahoma" w:hAnsi="Tahoma" w:cs="Tahoma"/>
          <w:sz w:val="32"/>
          <w:szCs w:val="32"/>
        </w:rPr>
        <w:t>M GIA BIÊN SOẠ</w:t>
      </w:r>
      <w:r w:rsidRPr="00122575">
        <w:rPr>
          <w:rFonts w:ascii="Tahoma" w:hAnsi="Tahoma" w:cs="Tahoma"/>
          <w:sz w:val="32"/>
          <w:szCs w:val="32"/>
        </w:rPr>
        <w:t>N CHƯƠNG TRÌNH GIẢNG DẠY</w:t>
      </w:r>
    </w:p>
    <w:tbl>
      <w:tblPr>
        <w:tblStyle w:val="EventPlannerTable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5246"/>
        <w:gridCol w:w="4960"/>
      </w:tblGrid>
      <w:tr w:rsidR="00122575" w:rsidRPr="005F041B" w:rsidTr="001225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2570" w:type="pct"/>
          </w:tcPr>
          <w:p w:rsidR="00122575" w:rsidRPr="005F041B" w:rsidRDefault="00122575" w:rsidP="00E04CC5">
            <w:pPr>
              <w:pStyle w:val="TableHeading"/>
              <w:jc w:val="center"/>
              <w:rPr>
                <w:rFonts w:ascii="Tahoma" w:hAnsi="Tahoma" w:cs="Tahoma"/>
              </w:rPr>
            </w:pPr>
            <w:r w:rsidRPr="005F041B">
              <w:rPr>
                <w:rFonts w:ascii="Tahoma" w:hAnsi="Tahoma" w:cs="Tahoma"/>
              </w:rPr>
              <w:t>MÔN HỌC</w:t>
            </w:r>
          </w:p>
        </w:tc>
        <w:tc>
          <w:tcPr>
            <w:tcW w:w="2430" w:type="pct"/>
          </w:tcPr>
          <w:p w:rsidR="00122575" w:rsidRPr="005F041B" w:rsidRDefault="00122575" w:rsidP="00E04CC5">
            <w:pPr>
              <w:pStyle w:val="TableHead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TÊN GIẢNG VIÊN ĐĂNG KÝ</w:t>
            </w:r>
          </w:p>
        </w:tc>
      </w:tr>
      <w:tr w:rsidR="00122575" w:rsidRPr="005F041B" w:rsidTr="00122575">
        <w:trPr>
          <w:trHeight w:val="360"/>
          <w:jc w:val="center"/>
        </w:trPr>
        <w:tc>
          <w:tcPr>
            <w:tcW w:w="2570" w:type="pct"/>
            <w:shd w:val="clear" w:color="auto" w:fill="72D936" w:themeFill="accent2"/>
          </w:tcPr>
          <w:p w:rsidR="00122575" w:rsidRPr="005F041B" w:rsidRDefault="00122575" w:rsidP="00E04CC5">
            <w:pPr>
              <w:pStyle w:val="TableSubheading"/>
              <w:rPr>
                <w:rFonts w:ascii="Tahoma" w:hAnsi="Tahoma" w:cs="Tahoma"/>
              </w:rPr>
            </w:pPr>
            <w:r w:rsidRPr="005F041B">
              <w:rPr>
                <w:rFonts w:ascii="Tahoma" w:hAnsi="Tahoma" w:cs="Tahoma"/>
              </w:rPr>
              <w:t>AUTOCAD(2D)</w:t>
            </w:r>
          </w:p>
        </w:tc>
        <w:tc>
          <w:tcPr>
            <w:tcW w:w="2430" w:type="pct"/>
            <w:shd w:val="clear" w:color="auto" w:fill="72D936" w:themeFill="accent2"/>
          </w:tcPr>
          <w:p w:rsidR="00122575" w:rsidRPr="005F041B" w:rsidRDefault="00AF7C5C" w:rsidP="00E04CC5">
            <w:pPr>
              <w:pStyle w:val="TableText"/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Đỗ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Thị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Phương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Khanh</w:t>
            </w:r>
            <w:proofErr w:type="spellEnd"/>
          </w:p>
        </w:tc>
      </w:tr>
      <w:tr w:rsidR="00122575" w:rsidRPr="005F041B" w:rsidTr="00122575">
        <w:trPr>
          <w:trHeight w:val="360"/>
          <w:jc w:val="center"/>
        </w:trPr>
        <w:tc>
          <w:tcPr>
            <w:tcW w:w="2570" w:type="pct"/>
            <w:shd w:val="clear" w:color="auto" w:fill="72D936" w:themeFill="accent2"/>
          </w:tcPr>
          <w:p w:rsidR="00122575" w:rsidRPr="005F041B" w:rsidRDefault="00122575" w:rsidP="00E04CC5">
            <w:pPr>
              <w:pStyle w:val="TableSubheading"/>
              <w:rPr>
                <w:rFonts w:ascii="Tahoma" w:hAnsi="Tahoma" w:cs="Tahoma"/>
              </w:rPr>
            </w:pPr>
            <w:r w:rsidRPr="005F041B">
              <w:rPr>
                <w:rFonts w:ascii="Tahoma" w:hAnsi="Tahoma" w:cs="Tahoma"/>
              </w:rPr>
              <w:t>AUTOCAD(3D)</w:t>
            </w:r>
          </w:p>
        </w:tc>
        <w:tc>
          <w:tcPr>
            <w:tcW w:w="2430" w:type="pct"/>
            <w:shd w:val="clear" w:color="auto" w:fill="72D936" w:themeFill="accent2"/>
          </w:tcPr>
          <w:p w:rsidR="00122575" w:rsidRPr="005F041B" w:rsidRDefault="00122575" w:rsidP="00E04CC5">
            <w:pPr>
              <w:pStyle w:val="TableText"/>
              <w:rPr>
                <w:rFonts w:ascii="Tahoma" w:hAnsi="Tahoma" w:cs="Tahoma"/>
              </w:rPr>
            </w:pPr>
          </w:p>
        </w:tc>
      </w:tr>
      <w:tr w:rsidR="00122575" w:rsidRPr="005F041B" w:rsidTr="00122575">
        <w:trPr>
          <w:trHeight w:val="360"/>
          <w:jc w:val="center"/>
        </w:trPr>
        <w:tc>
          <w:tcPr>
            <w:tcW w:w="2570" w:type="pct"/>
            <w:shd w:val="clear" w:color="auto" w:fill="FF8021" w:themeFill="accent3"/>
          </w:tcPr>
          <w:p w:rsidR="00122575" w:rsidRPr="005F041B" w:rsidRDefault="00122575" w:rsidP="00E04CC5">
            <w:pPr>
              <w:pStyle w:val="TableSubheading"/>
              <w:rPr>
                <w:rFonts w:ascii="Tahoma" w:hAnsi="Tahoma" w:cs="Tahoma"/>
              </w:rPr>
            </w:pPr>
            <w:r w:rsidRPr="005F041B">
              <w:rPr>
                <w:rFonts w:ascii="Tahoma" w:hAnsi="Tahoma" w:cs="Tahoma"/>
              </w:rPr>
              <w:t>AUTODESK INVENTOR (</w:t>
            </w:r>
            <w:r>
              <w:rPr>
                <w:rFonts w:ascii="Tahoma" w:hAnsi="Tahoma" w:cs="Tahoma"/>
              </w:rPr>
              <w:t>CƠ BẢN</w:t>
            </w:r>
            <w:r w:rsidRPr="005F041B">
              <w:rPr>
                <w:rFonts w:ascii="Tahoma" w:hAnsi="Tahoma" w:cs="Tahoma"/>
              </w:rPr>
              <w:t>)</w:t>
            </w:r>
          </w:p>
        </w:tc>
        <w:tc>
          <w:tcPr>
            <w:tcW w:w="2430" w:type="pct"/>
            <w:shd w:val="clear" w:color="auto" w:fill="FF8021" w:themeFill="accent3"/>
          </w:tcPr>
          <w:p w:rsidR="00122575" w:rsidRPr="005F041B" w:rsidRDefault="00AF7C5C" w:rsidP="00E04CC5">
            <w:pPr>
              <w:pStyle w:val="TableText"/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Đỗ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Thị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Phương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Khanh</w:t>
            </w:r>
            <w:proofErr w:type="spellEnd"/>
          </w:p>
        </w:tc>
      </w:tr>
      <w:tr w:rsidR="00122575" w:rsidRPr="005F041B" w:rsidTr="00122575">
        <w:trPr>
          <w:trHeight w:val="360"/>
          <w:jc w:val="center"/>
        </w:trPr>
        <w:tc>
          <w:tcPr>
            <w:tcW w:w="2570" w:type="pct"/>
            <w:shd w:val="clear" w:color="auto" w:fill="FF8021" w:themeFill="accent3"/>
          </w:tcPr>
          <w:p w:rsidR="00122575" w:rsidRPr="005F041B" w:rsidRDefault="00122575" w:rsidP="00E04CC5">
            <w:pPr>
              <w:pStyle w:val="TableSubhead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AUTODESK INVENTOR (NÂNG CAO</w:t>
            </w:r>
            <w:r w:rsidRPr="005F041B">
              <w:rPr>
                <w:rFonts w:ascii="Tahoma" w:hAnsi="Tahoma" w:cs="Tahoma"/>
              </w:rPr>
              <w:t>)</w:t>
            </w:r>
          </w:p>
        </w:tc>
        <w:tc>
          <w:tcPr>
            <w:tcW w:w="2430" w:type="pct"/>
            <w:shd w:val="clear" w:color="auto" w:fill="FF8021" w:themeFill="accent3"/>
          </w:tcPr>
          <w:p w:rsidR="00122575" w:rsidRPr="005F041B" w:rsidRDefault="00AF7C5C" w:rsidP="00E04CC5">
            <w:pPr>
              <w:pStyle w:val="TableText"/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Đỗ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Thị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Phương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Khanh</w:t>
            </w:r>
            <w:proofErr w:type="spellEnd"/>
          </w:p>
        </w:tc>
      </w:tr>
      <w:tr w:rsidR="00122575" w:rsidRPr="005F041B" w:rsidTr="00122575">
        <w:trPr>
          <w:trHeight w:val="360"/>
          <w:jc w:val="center"/>
        </w:trPr>
        <w:tc>
          <w:tcPr>
            <w:tcW w:w="2570" w:type="pct"/>
            <w:shd w:val="clear" w:color="auto" w:fill="937CD0" w:themeFill="accent4"/>
          </w:tcPr>
          <w:p w:rsidR="00122575" w:rsidRPr="005F041B" w:rsidRDefault="00122575" w:rsidP="00E04CC5">
            <w:pPr>
              <w:pStyle w:val="TableSubhead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PRO-E/CREO (CƠ BẢN</w:t>
            </w:r>
            <w:r w:rsidRPr="005F041B">
              <w:rPr>
                <w:rFonts w:ascii="Tahoma" w:hAnsi="Tahoma" w:cs="Tahoma"/>
              </w:rPr>
              <w:t>)</w:t>
            </w:r>
          </w:p>
        </w:tc>
        <w:tc>
          <w:tcPr>
            <w:tcW w:w="2430" w:type="pct"/>
            <w:shd w:val="clear" w:color="auto" w:fill="937CD0" w:themeFill="accent4"/>
          </w:tcPr>
          <w:p w:rsidR="00122575" w:rsidRPr="005F041B" w:rsidRDefault="00122575" w:rsidP="00E04CC5">
            <w:pPr>
              <w:pStyle w:val="TableText"/>
              <w:rPr>
                <w:rFonts w:ascii="Tahoma" w:hAnsi="Tahoma" w:cs="Tahoma"/>
              </w:rPr>
            </w:pPr>
          </w:p>
        </w:tc>
      </w:tr>
      <w:tr w:rsidR="00122575" w:rsidRPr="005F041B" w:rsidTr="00122575">
        <w:trPr>
          <w:trHeight w:val="360"/>
          <w:jc w:val="center"/>
        </w:trPr>
        <w:tc>
          <w:tcPr>
            <w:tcW w:w="2570" w:type="pct"/>
            <w:shd w:val="clear" w:color="auto" w:fill="937CD0" w:themeFill="accent4"/>
          </w:tcPr>
          <w:p w:rsidR="00122575" w:rsidRPr="005F041B" w:rsidRDefault="00122575" w:rsidP="00E04CC5">
            <w:pPr>
              <w:pStyle w:val="TableSubhead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PRO-E/CREO (NÂNG CAO</w:t>
            </w:r>
            <w:r w:rsidRPr="005F041B">
              <w:rPr>
                <w:rFonts w:ascii="Tahoma" w:hAnsi="Tahoma" w:cs="Tahoma"/>
              </w:rPr>
              <w:t>)</w:t>
            </w:r>
          </w:p>
        </w:tc>
        <w:tc>
          <w:tcPr>
            <w:tcW w:w="2430" w:type="pct"/>
            <w:shd w:val="clear" w:color="auto" w:fill="937CD0" w:themeFill="accent4"/>
          </w:tcPr>
          <w:p w:rsidR="00122575" w:rsidRPr="005F041B" w:rsidRDefault="00122575" w:rsidP="00E04CC5">
            <w:pPr>
              <w:pStyle w:val="TableText"/>
              <w:rPr>
                <w:rFonts w:ascii="Tahoma" w:hAnsi="Tahoma" w:cs="Tahoma"/>
              </w:rPr>
            </w:pPr>
          </w:p>
        </w:tc>
      </w:tr>
      <w:tr w:rsidR="00122575" w:rsidRPr="005F041B" w:rsidTr="00122575">
        <w:trPr>
          <w:trHeight w:val="360"/>
          <w:jc w:val="center"/>
        </w:trPr>
        <w:tc>
          <w:tcPr>
            <w:tcW w:w="2570" w:type="pct"/>
            <w:shd w:val="clear" w:color="auto" w:fill="E84D81" w:themeFill="accent5"/>
          </w:tcPr>
          <w:p w:rsidR="00122575" w:rsidRPr="005F041B" w:rsidRDefault="00122575" w:rsidP="00E04CC5">
            <w:pPr>
              <w:pStyle w:val="TableSubhead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SOLIDWORKS (CƠ BẢN</w:t>
            </w:r>
            <w:r w:rsidRPr="005F041B">
              <w:rPr>
                <w:rFonts w:ascii="Tahoma" w:hAnsi="Tahoma" w:cs="Tahoma"/>
              </w:rPr>
              <w:t>)</w:t>
            </w:r>
          </w:p>
        </w:tc>
        <w:tc>
          <w:tcPr>
            <w:tcW w:w="2430" w:type="pct"/>
            <w:shd w:val="clear" w:color="auto" w:fill="E84D81" w:themeFill="accent5"/>
          </w:tcPr>
          <w:p w:rsidR="00122575" w:rsidRPr="005F041B" w:rsidRDefault="00AF7C5C" w:rsidP="00E04CC5">
            <w:pPr>
              <w:pStyle w:val="TableText"/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Đỗ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Thị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Phương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Khanh</w:t>
            </w:r>
            <w:proofErr w:type="spellEnd"/>
          </w:p>
        </w:tc>
      </w:tr>
      <w:tr w:rsidR="00122575" w:rsidRPr="005F041B" w:rsidTr="00122575">
        <w:trPr>
          <w:trHeight w:val="360"/>
          <w:jc w:val="center"/>
        </w:trPr>
        <w:tc>
          <w:tcPr>
            <w:tcW w:w="2570" w:type="pct"/>
            <w:shd w:val="clear" w:color="auto" w:fill="E84D81" w:themeFill="accent5"/>
          </w:tcPr>
          <w:p w:rsidR="00122575" w:rsidRPr="005F041B" w:rsidRDefault="00122575" w:rsidP="00E04CC5">
            <w:pPr>
              <w:pStyle w:val="TableSubhead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SOLIDWORKS (NÂNG CAO</w:t>
            </w:r>
            <w:r w:rsidRPr="005F041B">
              <w:rPr>
                <w:rFonts w:ascii="Tahoma" w:hAnsi="Tahoma" w:cs="Tahoma"/>
              </w:rPr>
              <w:t>)</w:t>
            </w:r>
          </w:p>
        </w:tc>
        <w:tc>
          <w:tcPr>
            <w:tcW w:w="2430" w:type="pct"/>
            <w:shd w:val="clear" w:color="auto" w:fill="E84D81" w:themeFill="accent5"/>
          </w:tcPr>
          <w:p w:rsidR="00122575" w:rsidRPr="005F041B" w:rsidRDefault="00122575" w:rsidP="00E04CC5">
            <w:pPr>
              <w:pStyle w:val="TableText"/>
              <w:rPr>
                <w:rFonts w:ascii="Tahoma" w:hAnsi="Tahoma" w:cs="Tahoma"/>
              </w:rPr>
            </w:pPr>
          </w:p>
        </w:tc>
      </w:tr>
      <w:tr w:rsidR="00122575" w:rsidRPr="005F041B" w:rsidTr="00122575">
        <w:trPr>
          <w:trHeight w:val="360"/>
          <w:jc w:val="center"/>
        </w:trPr>
        <w:tc>
          <w:tcPr>
            <w:tcW w:w="2570" w:type="pct"/>
            <w:shd w:val="clear" w:color="auto" w:fill="FFE099" w:themeFill="accent6" w:themeFillTint="66"/>
          </w:tcPr>
          <w:p w:rsidR="00122575" w:rsidRPr="005F041B" w:rsidRDefault="00122575" w:rsidP="00E04CC5">
            <w:pPr>
              <w:pStyle w:val="TableSubhead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MASTER-CAM (CƠ BẢN</w:t>
            </w:r>
            <w:r w:rsidRPr="005F041B">
              <w:rPr>
                <w:rFonts w:ascii="Tahoma" w:hAnsi="Tahoma" w:cs="Tahoma"/>
              </w:rPr>
              <w:t>)</w:t>
            </w:r>
          </w:p>
        </w:tc>
        <w:tc>
          <w:tcPr>
            <w:tcW w:w="2430" w:type="pct"/>
            <w:shd w:val="clear" w:color="auto" w:fill="FFE099" w:themeFill="accent6" w:themeFillTint="66"/>
          </w:tcPr>
          <w:p w:rsidR="00122575" w:rsidRPr="005F041B" w:rsidRDefault="00AF7C5C" w:rsidP="00E04CC5">
            <w:pPr>
              <w:pStyle w:val="TableText"/>
              <w:rPr>
                <w:rFonts w:ascii="Tahoma" w:hAnsi="Tahoma" w:cs="Tahoma"/>
                <w:color w:val="auto"/>
              </w:rPr>
            </w:pPr>
            <w:proofErr w:type="spellStart"/>
            <w:r>
              <w:rPr>
                <w:rFonts w:ascii="Tahoma" w:hAnsi="Tahoma" w:cs="Tahoma"/>
              </w:rPr>
              <w:t>Đỗ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Thị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Phương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Khanh</w:t>
            </w:r>
            <w:proofErr w:type="spellEnd"/>
          </w:p>
        </w:tc>
      </w:tr>
      <w:tr w:rsidR="00122575" w:rsidRPr="005F041B" w:rsidTr="00122575">
        <w:trPr>
          <w:trHeight w:val="360"/>
          <w:jc w:val="center"/>
        </w:trPr>
        <w:tc>
          <w:tcPr>
            <w:tcW w:w="2570" w:type="pct"/>
            <w:shd w:val="clear" w:color="auto" w:fill="FFE099" w:themeFill="accent6" w:themeFillTint="66"/>
          </w:tcPr>
          <w:p w:rsidR="00122575" w:rsidRPr="005F041B" w:rsidRDefault="00122575" w:rsidP="00E04CC5">
            <w:pPr>
              <w:pStyle w:val="TableSubhead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MASTER-CAM (NÂNG CAO</w:t>
            </w:r>
            <w:r w:rsidRPr="005F041B">
              <w:rPr>
                <w:rFonts w:ascii="Tahoma" w:hAnsi="Tahoma" w:cs="Tahoma"/>
              </w:rPr>
              <w:t>)</w:t>
            </w:r>
          </w:p>
        </w:tc>
        <w:tc>
          <w:tcPr>
            <w:tcW w:w="2430" w:type="pct"/>
            <w:shd w:val="clear" w:color="auto" w:fill="FFE099" w:themeFill="accent6" w:themeFillTint="66"/>
          </w:tcPr>
          <w:p w:rsidR="00122575" w:rsidRPr="005F041B" w:rsidRDefault="00122575" w:rsidP="00E04CC5">
            <w:pPr>
              <w:pStyle w:val="TableText"/>
              <w:rPr>
                <w:rFonts w:ascii="Tahoma" w:hAnsi="Tahoma" w:cs="Tahoma"/>
                <w:color w:val="auto"/>
              </w:rPr>
            </w:pPr>
          </w:p>
        </w:tc>
      </w:tr>
      <w:tr w:rsidR="00122575" w:rsidRPr="005F041B" w:rsidTr="00122575">
        <w:trPr>
          <w:trHeight w:val="360"/>
          <w:jc w:val="center"/>
        </w:trPr>
        <w:tc>
          <w:tcPr>
            <w:tcW w:w="2570" w:type="pct"/>
            <w:shd w:val="clear" w:color="auto" w:fill="F5B7CC" w:themeFill="accent5" w:themeFillTint="66"/>
          </w:tcPr>
          <w:p w:rsidR="00122575" w:rsidRPr="005F041B" w:rsidRDefault="00122575" w:rsidP="00E04CC5">
            <w:pPr>
              <w:pStyle w:val="TableSubheading"/>
              <w:rPr>
                <w:rFonts w:ascii="Tahoma" w:hAnsi="Tahoma" w:cs="Tahoma"/>
              </w:rPr>
            </w:pPr>
            <w:r w:rsidRPr="005F041B">
              <w:rPr>
                <w:rFonts w:ascii="Tahoma" w:hAnsi="Tahoma" w:cs="Tahoma"/>
              </w:rPr>
              <w:t xml:space="preserve">CATIA </w:t>
            </w:r>
            <w:r>
              <w:rPr>
                <w:rFonts w:ascii="Tahoma" w:hAnsi="Tahoma" w:cs="Tahoma"/>
              </w:rPr>
              <w:t>(CƠ BẢN</w:t>
            </w:r>
            <w:r w:rsidRPr="005F041B">
              <w:rPr>
                <w:rFonts w:ascii="Tahoma" w:hAnsi="Tahoma" w:cs="Tahoma"/>
              </w:rPr>
              <w:t>)</w:t>
            </w:r>
          </w:p>
        </w:tc>
        <w:tc>
          <w:tcPr>
            <w:tcW w:w="2430" w:type="pct"/>
            <w:shd w:val="clear" w:color="auto" w:fill="F5B7CC" w:themeFill="accent5" w:themeFillTint="66"/>
          </w:tcPr>
          <w:p w:rsidR="00122575" w:rsidRPr="005F041B" w:rsidRDefault="00122575" w:rsidP="00E04CC5">
            <w:pPr>
              <w:pStyle w:val="TableText"/>
              <w:rPr>
                <w:rFonts w:ascii="Tahoma" w:hAnsi="Tahoma" w:cs="Tahoma"/>
              </w:rPr>
            </w:pPr>
          </w:p>
        </w:tc>
      </w:tr>
      <w:tr w:rsidR="00122575" w:rsidRPr="005F041B" w:rsidTr="00122575">
        <w:trPr>
          <w:trHeight w:val="360"/>
          <w:jc w:val="center"/>
        </w:trPr>
        <w:tc>
          <w:tcPr>
            <w:tcW w:w="2570" w:type="pct"/>
            <w:shd w:val="clear" w:color="auto" w:fill="F5B7CC" w:themeFill="accent5" w:themeFillTint="66"/>
          </w:tcPr>
          <w:p w:rsidR="00122575" w:rsidRPr="005F041B" w:rsidRDefault="00122575" w:rsidP="00E04CC5">
            <w:pPr>
              <w:pStyle w:val="TableSubhead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CATIA (NÂNG CAO</w:t>
            </w:r>
            <w:r w:rsidRPr="005F041B">
              <w:rPr>
                <w:rFonts w:ascii="Tahoma" w:hAnsi="Tahoma" w:cs="Tahoma"/>
              </w:rPr>
              <w:t>)</w:t>
            </w:r>
          </w:p>
        </w:tc>
        <w:tc>
          <w:tcPr>
            <w:tcW w:w="2430" w:type="pct"/>
            <w:shd w:val="clear" w:color="auto" w:fill="F5B7CC" w:themeFill="accent5" w:themeFillTint="66"/>
          </w:tcPr>
          <w:p w:rsidR="00122575" w:rsidRPr="005F041B" w:rsidRDefault="00122575" w:rsidP="00E04CC5">
            <w:pPr>
              <w:pStyle w:val="TableText"/>
              <w:rPr>
                <w:rFonts w:ascii="Tahoma" w:hAnsi="Tahoma" w:cs="Tahoma"/>
              </w:rPr>
            </w:pPr>
          </w:p>
        </w:tc>
      </w:tr>
      <w:tr w:rsidR="00122575" w:rsidRPr="005F041B" w:rsidTr="00122575">
        <w:trPr>
          <w:trHeight w:val="360"/>
          <w:jc w:val="center"/>
        </w:trPr>
        <w:tc>
          <w:tcPr>
            <w:tcW w:w="2570" w:type="pct"/>
            <w:shd w:val="clear" w:color="auto" w:fill="FFCCA6" w:themeFill="accent3" w:themeFillTint="66"/>
          </w:tcPr>
          <w:p w:rsidR="00122575" w:rsidRPr="005F041B" w:rsidRDefault="00122575" w:rsidP="00E04CC5">
            <w:pPr>
              <w:pStyle w:val="TableSubheading"/>
              <w:rPr>
                <w:rFonts w:ascii="Tahoma" w:hAnsi="Tahoma" w:cs="Tahoma"/>
              </w:rPr>
            </w:pPr>
            <w:r w:rsidRPr="005F041B">
              <w:rPr>
                <w:rFonts w:ascii="Tahoma" w:hAnsi="Tahoma" w:cs="Tahoma"/>
              </w:rPr>
              <w:t xml:space="preserve">NX UNIGRAPHICS </w:t>
            </w:r>
          </w:p>
        </w:tc>
        <w:tc>
          <w:tcPr>
            <w:tcW w:w="2430" w:type="pct"/>
            <w:shd w:val="clear" w:color="auto" w:fill="FFCCA6" w:themeFill="accent3" w:themeFillTint="66"/>
          </w:tcPr>
          <w:p w:rsidR="00122575" w:rsidRPr="005F041B" w:rsidRDefault="00AF7C5C" w:rsidP="00E04CC5">
            <w:pPr>
              <w:pStyle w:val="TableText"/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Đỗ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Thị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Phương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Khanh</w:t>
            </w:r>
            <w:proofErr w:type="spellEnd"/>
          </w:p>
        </w:tc>
      </w:tr>
      <w:tr w:rsidR="00122575" w:rsidRPr="005F041B" w:rsidTr="00122575">
        <w:trPr>
          <w:trHeight w:val="360"/>
          <w:jc w:val="center"/>
        </w:trPr>
        <w:tc>
          <w:tcPr>
            <w:tcW w:w="2570" w:type="pct"/>
            <w:shd w:val="clear" w:color="auto" w:fill="C6EFAE" w:themeFill="accent2" w:themeFillTint="66"/>
          </w:tcPr>
          <w:p w:rsidR="00122575" w:rsidRPr="005F041B" w:rsidRDefault="00122575" w:rsidP="00E04CC5">
            <w:pPr>
              <w:pStyle w:val="TableSubhead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THỰC TẬP CNC (CƠ BẢN</w:t>
            </w:r>
            <w:r w:rsidRPr="005F041B">
              <w:rPr>
                <w:rFonts w:ascii="Tahoma" w:hAnsi="Tahoma" w:cs="Tahoma"/>
              </w:rPr>
              <w:t>)</w:t>
            </w:r>
          </w:p>
        </w:tc>
        <w:tc>
          <w:tcPr>
            <w:tcW w:w="2430" w:type="pct"/>
            <w:shd w:val="clear" w:color="auto" w:fill="C6EFAE" w:themeFill="accent2" w:themeFillTint="66"/>
          </w:tcPr>
          <w:p w:rsidR="00122575" w:rsidRPr="005F041B" w:rsidRDefault="00AF7C5C" w:rsidP="00E04CC5">
            <w:pPr>
              <w:pStyle w:val="TableText"/>
              <w:rPr>
                <w:rFonts w:ascii="Tahoma" w:hAnsi="Tahoma" w:cs="Tahoma"/>
                <w:color w:val="auto"/>
              </w:rPr>
            </w:pPr>
            <w:proofErr w:type="spellStart"/>
            <w:r>
              <w:rPr>
                <w:rFonts w:ascii="Tahoma" w:hAnsi="Tahoma" w:cs="Tahoma"/>
              </w:rPr>
              <w:t>Đỗ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Thị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Phương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Khanh</w:t>
            </w:r>
            <w:proofErr w:type="spellEnd"/>
          </w:p>
        </w:tc>
      </w:tr>
      <w:tr w:rsidR="00122575" w:rsidRPr="005F041B" w:rsidTr="00122575">
        <w:trPr>
          <w:trHeight w:val="360"/>
          <w:jc w:val="center"/>
        </w:trPr>
        <w:tc>
          <w:tcPr>
            <w:tcW w:w="2570" w:type="pct"/>
            <w:shd w:val="clear" w:color="auto" w:fill="C6EFAE" w:themeFill="accent2" w:themeFillTint="66"/>
          </w:tcPr>
          <w:p w:rsidR="00122575" w:rsidRPr="005F041B" w:rsidRDefault="00122575" w:rsidP="00E04CC5">
            <w:pPr>
              <w:pStyle w:val="TableSubhead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THỰC TẬP CNC (NÂNG CAO</w:t>
            </w:r>
            <w:r w:rsidRPr="005F041B">
              <w:rPr>
                <w:rFonts w:ascii="Tahoma" w:hAnsi="Tahoma" w:cs="Tahoma"/>
              </w:rPr>
              <w:t>)</w:t>
            </w:r>
          </w:p>
        </w:tc>
        <w:tc>
          <w:tcPr>
            <w:tcW w:w="2430" w:type="pct"/>
            <w:shd w:val="clear" w:color="auto" w:fill="C6EFAE" w:themeFill="accent2" w:themeFillTint="66"/>
          </w:tcPr>
          <w:p w:rsidR="00122575" w:rsidRPr="005F041B" w:rsidRDefault="00AF7C5C" w:rsidP="00E04CC5">
            <w:pPr>
              <w:pStyle w:val="TableText"/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Đỗ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Thị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Phương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Khanh</w:t>
            </w:r>
            <w:proofErr w:type="spellEnd"/>
          </w:p>
        </w:tc>
      </w:tr>
      <w:tr w:rsidR="00122575" w:rsidRPr="005F041B" w:rsidTr="00122575">
        <w:trPr>
          <w:trHeight w:val="360"/>
          <w:jc w:val="center"/>
        </w:trPr>
        <w:tc>
          <w:tcPr>
            <w:tcW w:w="2570" w:type="pct"/>
            <w:shd w:val="clear" w:color="auto" w:fill="FFCCA6" w:themeFill="accent3" w:themeFillTint="66"/>
          </w:tcPr>
          <w:p w:rsidR="00122575" w:rsidRPr="005F041B" w:rsidRDefault="00122575" w:rsidP="00E04CC5">
            <w:pPr>
              <w:pStyle w:val="TableSubhead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LẬP TRÌNH TRÊN HĐH </w:t>
            </w:r>
            <w:r w:rsidRPr="005F041B">
              <w:rPr>
                <w:rFonts w:ascii="Tahoma" w:hAnsi="Tahoma" w:cs="Tahoma"/>
              </w:rPr>
              <w:t xml:space="preserve">FANUC </w:t>
            </w:r>
            <w:r>
              <w:rPr>
                <w:rFonts w:ascii="Tahoma" w:hAnsi="Tahoma" w:cs="Tahoma"/>
              </w:rPr>
              <w:t>21</w:t>
            </w:r>
          </w:p>
        </w:tc>
        <w:tc>
          <w:tcPr>
            <w:tcW w:w="2430" w:type="pct"/>
            <w:shd w:val="clear" w:color="auto" w:fill="FFCCA6" w:themeFill="accent3" w:themeFillTint="66"/>
          </w:tcPr>
          <w:p w:rsidR="00122575" w:rsidRPr="005F041B" w:rsidRDefault="00AF7C5C" w:rsidP="00E04CC5">
            <w:pPr>
              <w:pStyle w:val="TableText"/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Đỗ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Thị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Phương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Khanh</w:t>
            </w:r>
            <w:proofErr w:type="spellEnd"/>
          </w:p>
        </w:tc>
      </w:tr>
      <w:tr w:rsidR="00122575" w:rsidRPr="005F041B" w:rsidTr="00122575">
        <w:trPr>
          <w:trHeight w:val="360"/>
          <w:jc w:val="center"/>
        </w:trPr>
        <w:tc>
          <w:tcPr>
            <w:tcW w:w="2570" w:type="pct"/>
            <w:shd w:val="clear" w:color="auto" w:fill="FFCCA6" w:themeFill="accent3" w:themeFillTint="66"/>
          </w:tcPr>
          <w:p w:rsidR="00122575" w:rsidRPr="005F041B" w:rsidRDefault="00122575" w:rsidP="00E04CC5">
            <w:pPr>
              <w:pStyle w:val="TableSubhead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LẬP TRÌNH TRÊN HĐH SINUMERIK 840D</w:t>
            </w:r>
          </w:p>
        </w:tc>
        <w:tc>
          <w:tcPr>
            <w:tcW w:w="2430" w:type="pct"/>
            <w:shd w:val="clear" w:color="auto" w:fill="FFCCA6" w:themeFill="accent3" w:themeFillTint="66"/>
          </w:tcPr>
          <w:p w:rsidR="00122575" w:rsidRPr="005F041B" w:rsidRDefault="00AF7C5C" w:rsidP="00E04CC5">
            <w:pPr>
              <w:pStyle w:val="TableText"/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Đỗ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Thị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Phương</w:t>
            </w:r>
            <w:proofErr w:type="spellEnd"/>
            <w:r>
              <w:rPr>
                <w:rFonts w:ascii="Tahoma" w:hAnsi="Tahoma" w:cs="Tahoma"/>
              </w:rPr>
              <w:t xml:space="preserve"> Khanh</w:t>
            </w:r>
            <w:bookmarkStart w:id="1" w:name="_GoBack"/>
            <w:bookmarkEnd w:id="1"/>
          </w:p>
        </w:tc>
      </w:tr>
    </w:tbl>
    <w:p w:rsidR="00122575" w:rsidRPr="00122575" w:rsidRDefault="00122575">
      <w:pPr>
        <w:rPr>
          <w:rFonts w:ascii="Tahoma" w:hAnsi="Tahoma" w:cs="Tahoma"/>
          <w:sz w:val="28"/>
          <w:szCs w:val="28"/>
        </w:rPr>
      </w:pPr>
    </w:p>
    <w:sectPr w:rsidR="00122575" w:rsidRPr="00122575">
      <w:pgSz w:w="15840" w:h="12240" w:orient="landscape"/>
      <w:pgMar w:top="1080" w:right="936" w:bottom="576" w:left="93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33302"/>
    <w:multiLevelType w:val="hybridMultilevel"/>
    <w:tmpl w:val="CAA816A6"/>
    <w:lvl w:ilvl="0" w:tplc="ABF42968">
      <w:numFmt w:val="bullet"/>
      <w:lvlText w:val="-"/>
      <w:lvlJc w:val="left"/>
      <w:pPr>
        <w:ind w:left="475" w:hanging="360"/>
      </w:pPr>
      <w:rPr>
        <w:rFonts w:ascii="Century" w:eastAsiaTheme="minorHAnsi" w:hAnsi="Century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5" w:hanging="360"/>
      </w:pPr>
      <w:rPr>
        <w:rFonts w:ascii="Wingdings" w:hAnsi="Wingdings" w:hint="default"/>
      </w:rPr>
    </w:lvl>
  </w:abstractNum>
  <w:abstractNum w:abstractNumId="1">
    <w:nsid w:val="58452314"/>
    <w:multiLevelType w:val="hybridMultilevel"/>
    <w:tmpl w:val="42400750"/>
    <w:lvl w:ilvl="0" w:tplc="8E7CB318">
      <w:numFmt w:val="bullet"/>
      <w:lvlText w:val="-"/>
      <w:lvlJc w:val="left"/>
      <w:pPr>
        <w:ind w:left="835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MonthEnd1" w:val="30-Sep-15"/>
    <w:docVar w:name="MonthEnd10" w:val="30-Jun-16"/>
    <w:docVar w:name="MonthEnd11" w:val="31-Jul-16"/>
    <w:docVar w:name="MonthEnd12" w:val="31-Aug-16"/>
    <w:docVar w:name="MonthEnd2" w:val="31-Oct-15"/>
    <w:docVar w:name="MonthEnd3" w:val="30-Nov-15"/>
    <w:docVar w:name="MonthEnd4" w:val="31-Dec-15"/>
    <w:docVar w:name="MonthEnd5" w:val="31-Jan-16"/>
    <w:docVar w:name="MonthEnd6" w:val="29-Feb-16"/>
    <w:docVar w:name="MonthEnd7" w:val="31-Mar-16"/>
    <w:docVar w:name="MonthEnd8" w:val="30-Apr-16"/>
    <w:docVar w:name="MonthEnd9" w:val="31-May-16"/>
    <w:docVar w:name="Months" w:val="12"/>
    <w:docVar w:name="MonthStart1" w:val="01-Sep-15"/>
    <w:docVar w:name="MonthStart10" w:val="01-Jun-16"/>
    <w:docVar w:name="MonthStart11" w:val="01-Jul-16"/>
    <w:docVar w:name="MonthStart12" w:val="01-Aug-16"/>
    <w:docVar w:name="MonthStart2" w:val="01-Oct-15"/>
    <w:docVar w:name="MonthStart3" w:val="01-Nov-15"/>
    <w:docVar w:name="MonthStart4" w:val="01-Dec-15"/>
    <w:docVar w:name="MonthStart5" w:val="01-Jan-16"/>
    <w:docVar w:name="MonthStart6" w:val="01-Feb-16"/>
    <w:docVar w:name="MonthStart7" w:val="01-Mar-16"/>
    <w:docVar w:name="MonthStart8" w:val="01-Apr-16"/>
    <w:docVar w:name="MonthStart9" w:val="01-May-16"/>
    <w:docVar w:name="MonthStartLast" w:val="01-Aug-16"/>
    <w:docVar w:name="WeekStart" w:val="Sunday"/>
  </w:docVars>
  <w:rsids>
    <w:rsidRoot w:val="002049F2"/>
    <w:rsid w:val="000B507B"/>
    <w:rsid w:val="00122575"/>
    <w:rsid w:val="002049F2"/>
    <w:rsid w:val="00434602"/>
    <w:rsid w:val="004807BF"/>
    <w:rsid w:val="005F041B"/>
    <w:rsid w:val="006D6C89"/>
    <w:rsid w:val="0086563B"/>
    <w:rsid w:val="00994CEB"/>
    <w:rsid w:val="00AF7C5C"/>
    <w:rsid w:val="00B96653"/>
    <w:rsid w:val="00BB158C"/>
    <w:rsid w:val="00C26877"/>
    <w:rsid w:val="00D4107E"/>
    <w:rsid w:val="00FA4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color w:val="404040" w:themeColor="text1" w:themeTint="BF"/>
        <w:sz w:val="18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uiPriority="11" w:qFormat="1"/>
    <w:lsdException w:name="Date" w:uiPriority="1" w:qFormat="1"/>
    <w:lsdException w:name="Strong" w:uiPriority="22" w:qFormat="1"/>
    <w:lsdException w:name="Emphasis" w:uiPriority="20" w:qFormat="1"/>
    <w:lsdException w:name="Table Grid" w:semiHidden="0" w:uiPriority="59" w:unhideWhenUsed="0"/>
    <w:lsdException w:name="Placeholder Text" w:unhideWhenUsed="0"/>
    <w:lsdException w:name="No Spacing" w:semiHidden="0" w:uiPriority="36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3"/>
    <w:qFormat/>
    <w:pPr>
      <w:spacing w:after="80" w:line="240" w:lineRule="auto"/>
      <w:ind w:left="115"/>
    </w:pPr>
    <w:rPr>
      <w:rFonts w:asciiTheme="majorHAnsi" w:eastAsiaTheme="majorEastAsia" w:hAnsiTheme="majorHAnsi" w:cstheme="majorBidi"/>
      <w:caps/>
      <w:color w:val="262626" w:themeColor="text1" w:themeTint="D9"/>
      <w:spacing w:val="60"/>
      <w:kern w:val="28"/>
      <w:sz w:val="52"/>
    </w:rPr>
  </w:style>
  <w:style w:type="character" w:customStyle="1" w:styleId="TitleChar">
    <w:name w:val="Title Char"/>
    <w:basedOn w:val="DefaultParagraphFont"/>
    <w:link w:val="Title"/>
    <w:uiPriority w:val="3"/>
    <w:rPr>
      <w:rFonts w:asciiTheme="majorHAnsi" w:eastAsiaTheme="majorEastAsia" w:hAnsiTheme="majorHAnsi" w:cstheme="majorBidi"/>
      <w:caps/>
      <w:color w:val="262626" w:themeColor="text1" w:themeTint="D9"/>
      <w:spacing w:val="60"/>
      <w:kern w:val="28"/>
      <w:sz w:val="52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HostTable">
    <w:name w:val="Host Table"/>
    <w:basedOn w:val="TableNormal"/>
    <w:uiPriority w:val="99"/>
    <w:pPr>
      <w:spacing w:after="0" w:line="240" w:lineRule="auto"/>
    </w:pPr>
    <w:tblPr>
      <w:jc w:val="center"/>
      <w:tblInd w:w="0" w:type="dxa"/>
      <w:tblCellMar>
        <w:top w:w="0" w:type="dxa"/>
        <w:left w:w="0" w:type="dxa"/>
        <w:bottom w:w="0" w:type="dxa"/>
        <w:right w:w="0" w:type="dxa"/>
      </w:tblCellMar>
    </w:tblPr>
    <w:trPr>
      <w:jc w:val="center"/>
    </w:t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table" w:customStyle="1" w:styleId="EventPlannerTable">
    <w:name w:val="Event Planner Table"/>
    <w:basedOn w:val="TableNormal"/>
    <w:uiPriority w:val="99"/>
    <w:pPr>
      <w:spacing w:after="0" w:line="240" w:lineRule="auto"/>
    </w:pPr>
    <w:tblPr>
      <w:tblInd w:w="0" w:type="dxa"/>
      <w:tblBorders>
        <w:insideH w:val="single" w:sz="24" w:space="0" w:color="FFFFFF" w:themeColor="background1"/>
        <w:insideV w:val="single" w:sz="24" w:space="0" w:color="FFFFFF" w:themeColor="background1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2F2F2" w:themeFill="background1" w:themeFillShade="F2"/>
    </w:tc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</w:style>
  <w:style w:type="table" w:customStyle="1" w:styleId="Style1">
    <w:name w:val="Style1"/>
    <w:basedOn w:val="TableNormal"/>
    <w:uiPriority w:val="99"/>
    <w:pPr>
      <w:spacing w:after="0" w:line="240" w:lineRule="auto"/>
    </w:pPr>
    <w:tblPr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Heading">
    <w:name w:val="Form Heading"/>
    <w:basedOn w:val="Normal"/>
    <w:uiPriority w:val="1"/>
    <w:qFormat/>
    <w:pPr>
      <w:spacing w:before="60" w:after="60" w:line="240" w:lineRule="auto"/>
      <w:ind w:left="115" w:right="115"/>
    </w:pPr>
    <w:rPr>
      <w:rFonts w:asciiTheme="majorHAnsi" w:eastAsiaTheme="majorEastAsia" w:hAnsiTheme="majorHAnsi" w:cstheme="majorBidi"/>
      <w:caps/>
      <w:color w:val="7F7F7F" w:themeColor="text1" w:themeTint="80"/>
      <w:sz w:val="24"/>
    </w:rPr>
  </w:style>
  <w:style w:type="paragraph" w:customStyle="1" w:styleId="FormText">
    <w:name w:val="Form Text"/>
    <w:basedOn w:val="Normal"/>
    <w:uiPriority w:val="1"/>
    <w:qFormat/>
    <w:pPr>
      <w:spacing w:before="60" w:after="60" w:line="240" w:lineRule="auto"/>
      <w:ind w:left="115" w:right="115"/>
    </w:pPr>
    <w:rPr>
      <w:rFonts w:asciiTheme="majorHAnsi" w:eastAsiaTheme="majorEastAsia" w:hAnsiTheme="majorHAnsi" w:cstheme="majorBidi"/>
      <w:caps/>
      <w:color w:val="262626" w:themeColor="text1" w:themeTint="D9"/>
      <w:sz w:val="24"/>
    </w:rPr>
  </w:style>
  <w:style w:type="paragraph" w:customStyle="1" w:styleId="Notes">
    <w:name w:val="Notes"/>
    <w:basedOn w:val="Normal"/>
    <w:uiPriority w:val="1"/>
    <w:qFormat/>
    <w:pPr>
      <w:spacing w:before="40" w:after="40"/>
      <w:ind w:left="115" w:right="115"/>
    </w:pPr>
    <w:rPr>
      <w:color w:val="595959" w:themeColor="text1" w:themeTint="A6"/>
    </w:rPr>
  </w:style>
  <w:style w:type="paragraph" w:styleId="NoSpacing">
    <w:name w:val="No Spacing"/>
    <w:uiPriority w:val="36"/>
    <w:qFormat/>
    <w:pPr>
      <w:spacing w:after="0" w:line="240" w:lineRule="auto"/>
    </w:pPr>
  </w:style>
  <w:style w:type="paragraph" w:customStyle="1" w:styleId="TableHeading">
    <w:name w:val="Table Heading"/>
    <w:basedOn w:val="Normal"/>
    <w:uiPriority w:val="1"/>
    <w:qFormat/>
    <w:pPr>
      <w:spacing w:before="100" w:after="0" w:line="240" w:lineRule="auto"/>
      <w:ind w:left="115" w:right="115"/>
    </w:pPr>
    <w:rPr>
      <w:rFonts w:asciiTheme="majorHAnsi" w:eastAsiaTheme="majorEastAsia" w:hAnsiTheme="majorHAnsi" w:cstheme="majorBidi"/>
      <w:caps/>
      <w:color w:val="262626" w:themeColor="text1" w:themeTint="D9"/>
      <w:spacing w:val="20"/>
      <w:sz w:val="22"/>
    </w:rPr>
  </w:style>
  <w:style w:type="paragraph" w:customStyle="1" w:styleId="TableSubheading">
    <w:name w:val="Table Subheading"/>
    <w:basedOn w:val="Normal"/>
    <w:uiPriority w:val="1"/>
    <w:qFormat/>
    <w:pPr>
      <w:spacing w:before="80" w:after="40" w:line="240" w:lineRule="auto"/>
      <w:ind w:left="115" w:right="115"/>
    </w:pPr>
    <w:rPr>
      <w:rFonts w:asciiTheme="majorHAnsi" w:eastAsiaTheme="majorEastAsia" w:hAnsiTheme="majorHAnsi" w:cstheme="majorBidi"/>
      <w:b/>
      <w:bCs/>
      <w:caps/>
      <w:sz w:val="22"/>
    </w:rPr>
  </w:style>
  <w:style w:type="paragraph" w:customStyle="1" w:styleId="TableText">
    <w:name w:val="Table Text"/>
    <w:basedOn w:val="Normal"/>
    <w:uiPriority w:val="1"/>
    <w:qFormat/>
    <w:pPr>
      <w:spacing w:before="80" w:after="40" w:line="240" w:lineRule="auto"/>
      <w:ind w:left="115" w:right="115"/>
    </w:pPr>
    <w:rPr>
      <w:rFonts w:asciiTheme="majorHAnsi" w:eastAsiaTheme="majorEastAsia" w:hAnsiTheme="majorHAnsi" w:cstheme="majorBidi"/>
      <w:sz w:val="20"/>
    </w:rPr>
  </w:style>
  <w:style w:type="paragraph" w:customStyle="1" w:styleId="Days">
    <w:name w:val="Days"/>
    <w:basedOn w:val="Normal"/>
    <w:uiPriority w:val="2"/>
    <w:qFormat/>
    <w:pPr>
      <w:spacing w:before="60" w:after="0" w:line="240" w:lineRule="auto"/>
      <w:jc w:val="center"/>
    </w:pPr>
    <w:rPr>
      <w:rFonts w:asciiTheme="majorHAnsi" w:eastAsiaTheme="majorEastAsia" w:hAnsiTheme="majorHAnsi" w:cstheme="majorBidi"/>
      <w:color w:val="7F7F7F" w:themeColor="text1" w:themeTint="80"/>
      <w:sz w:val="16"/>
    </w:rPr>
  </w:style>
  <w:style w:type="paragraph" w:customStyle="1" w:styleId="Dates">
    <w:name w:val="Dates"/>
    <w:basedOn w:val="Normal"/>
    <w:uiPriority w:val="2"/>
    <w:qFormat/>
    <w:pPr>
      <w:spacing w:before="20" w:after="20" w:line="240" w:lineRule="auto"/>
      <w:jc w:val="center"/>
    </w:pPr>
    <w:rPr>
      <w:color w:val="262626" w:themeColor="text1" w:themeTint="D9"/>
      <w:sz w:val="16"/>
    </w:rPr>
  </w:style>
  <w:style w:type="paragraph" w:customStyle="1" w:styleId="Months">
    <w:name w:val="Months"/>
    <w:basedOn w:val="Normal"/>
    <w:uiPriority w:val="2"/>
    <w:qFormat/>
    <w:pPr>
      <w:keepNext/>
      <w:spacing w:before="80" w:after="40" w:line="240" w:lineRule="auto"/>
      <w:ind w:left="115" w:right="115"/>
    </w:pPr>
    <w:rPr>
      <w:rFonts w:asciiTheme="majorHAnsi" w:eastAsiaTheme="majorEastAsia" w:hAnsiTheme="majorHAnsi" w:cstheme="majorBidi"/>
      <w:caps/>
      <w:color w:val="262626" w:themeColor="text1" w:themeTint="D9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</w:rPr>
  </w:style>
  <w:style w:type="character" w:customStyle="1" w:styleId="DateChar1">
    <w:name w:val="Date Char1"/>
    <w:basedOn w:val="DefaultParagraphFont"/>
    <w:uiPriority w:val="1"/>
    <w:semiHidden/>
  </w:style>
  <w:style w:type="character" w:customStyle="1" w:styleId="BalloonTextChar1">
    <w:name w:val="Balloon Text Char1"/>
    <w:basedOn w:val="DefaultParagraphFont"/>
    <w:uiPriority w:val="99"/>
    <w:semiHidden/>
    <w:rPr>
      <w:rFonts w:ascii="Tahoma" w:hAnsi="Tahoma" w:cs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color w:val="404040" w:themeColor="text1" w:themeTint="BF"/>
        <w:sz w:val="18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uiPriority="11" w:qFormat="1"/>
    <w:lsdException w:name="Date" w:uiPriority="1" w:qFormat="1"/>
    <w:lsdException w:name="Strong" w:uiPriority="22" w:qFormat="1"/>
    <w:lsdException w:name="Emphasis" w:uiPriority="20" w:qFormat="1"/>
    <w:lsdException w:name="Table Grid" w:semiHidden="0" w:uiPriority="59" w:unhideWhenUsed="0"/>
    <w:lsdException w:name="Placeholder Text" w:unhideWhenUsed="0"/>
    <w:lsdException w:name="No Spacing" w:semiHidden="0" w:uiPriority="36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3"/>
    <w:qFormat/>
    <w:pPr>
      <w:spacing w:after="80" w:line="240" w:lineRule="auto"/>
      <w:ind w:left="115"/>
    </w:pPr>
    <w:rPr>
      <w:rFonts w:asciiTheme="majorHAnsi" w:eastAsiaTheme="majorEastAsia" w:hAnsiTheme="majorHAnsi" w:cstheme="majorBidi"/>
      <w:caps/>
      <w:color w:val="262626" w:themeColor="text1" w:themeTint="D9"/>
      <w:spacing w:val="60"/>
      <w:kern w:val="28"/>
      <w:sz w:val="52"/>
    </w:rPr>
  </w:style>
  <w:style w:type="character" w:customStyle="1" w:styleId="TitleChar">
    <w:name w:val="Title Char"/>
    <w:basedOn w:val="DefaultParagraphFont"/>
    <w:link w:val="Title"/>
    <w:uiPriority w:val="3"/>
    <w:rPr>
      <w:rFonts w:asciiTheme="majorHAnsi" w:eastAsiaTheme="majorEastAsia" w:hAnsiTheme="majorHAnsi" w:cstheme="majorBidi"/>
      <w:caps/>
      <w:color w:val="262626" w:themeColor="text1" w:themeTint="D9"/>
      <w:spacing w:val="60"/>
      <w:kern w:val="28"/>
      <w:sz w:val="52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HostTable">
    <w:name w:val="Host Table"/>
    <w:basedOn w:val="TableNormal"/>
    <w:uiPriority w:val="99"/>
    <w:pPr>
      <w:spacing w:after="0" w:line="240" w:lineRule="auto"/>
    </w:pPr>
    <w:tblPr>
      <w:jc w:val="center"/>
      <w:tblInd w:w="0" w:type="dxa"/>
      <w:tblCellMar>
        <w:top w:w="0" w:type="dxa"/>
        <w:left w:w="0" w:type="dxa"/>
        <w:bottom w:w="0" w:type="dxa"/>
        <w:right w:w="0" w:type="dxa"/>
      </w:tblCellMar>
    </w:tblPr>
    <w:trPr>
      <w:jc w:val="center"/>
    </w:t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table" w:customStyle="1" w:styleId="EventPlannerTable">
    <w:name w:val="Event Planner Table"/>
    <w:basedOn w:val="TableNormal"/>
    <w:uiPriority w:val="99"/>
    <w:pPr>
      <w:spacing w:after="0" w:line="240" w:lineRule="auto"/>
    </w:pPr>
    <w:tblPr>
      <w:tblInd w:w="0" w:type="dxa"/>
      <w:tblBorders>
        <w:insideH w:val="single" w:sz="24" w:space="0" w:color="FFFFFF" w:themeColor="background1"/>
        <w:insideV w:val="single" w:sz="24" w:space="0" w:color="FFFFFF" w:themeColor="background1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2F2F2" w:themeFill="background1" w:themeFillShade="F2"/>
    </w:tc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</w:style>
  <w:style w:type="table" w:customStyle="1" w:styleId="Style1">
    <w:name w:val="Style1"/>
    <w:basedOn w:val="TableNormal"/>
    <w:uiPriority w:val="99"/>
    <w:pPr>
      <w:spacing w:after="0" w:line="240" w:lineRule="auto"/>
    </w:pPr>
    <w:tblPr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Heading">
    <w:name w:val="Form Heading"/>
    <w:basedOn w:val="Normal"/>
    <w:uiPriority w:val="1"/>
    <w:qFormat/>
    <w:pPr>
      <w:spacing w:before="60" w:after="60" w:line="240" w:lineRule="auto"/>
      <w:ind w:left="115" w:right="115"/>
    </w:pPr>
    <w:rPr>
      <w:rFonts w:asciiTheme="majorHAnsi" w:eastAsiaTheme="majorEastAsia" w:hAnsiTheme="majorHAnsi" w:cstheme="majorBidi"/>
      <w:caps/>
      <w:color w:val="7F7F7F" w:themeColor="text1" w:themeTint="80"/>
      <w:sz w:val="24"/>
    </w:rPr>
  </w:style>
  <w:style w:type="paragraph" w:customStyle="1" w:styleId="FormText">
    <w:name w:val="Form Text"/>
    <w:basedOn w:val="Normal"/>
    <w:uiPriority w:val="1"/>
    <w:qFormat/>
    <w:pPr>
      <w:spacing w:before="60" w:after="60" w:line="240" w:lineRule="auto"/>
      <w:ind w:left="115" w:right="115"/>
    </w:pPr>
    <w:rPr>
      <w:rFonts w:asciiTheme="majorHAnsi" w:eastAsiaTheme="majorEastAsia" w:hAnsiTheme="majorHAnsi" w:cstheme="majorBidi"/>
      <w:caps/>
      <w:color w:val="262626" w:themeColor="text1" w:themeTint="D9"/>
      <w:sz w:val="24"/>
    </w:rPr>
  </w:style>
  <w:style w:type="paragraph" w:customStyle="1" w:styleId="Notes">
    <w:name w:val="Notes"/>
    <w:basedOn w:val="Normal"/>
    <w:uiPriority w:val="1"/>
    <w:qFormat/>
    <w:pPr>
      <w:spacing w:before="40" w:after="40"/>
      <w:ind w:left="115" w:right="115"/>
    </w:pPr>
    <w:rPr>
      <w:color w:val="595959" w:themeColor="text1" w:themeTint="A6"/>
    </w:rPr>
  </w:style>
  <w:style w:type="paragraph" w:styleId="NoSpacing">
    <w:name w:val="No Spacing"/>
    <w:uiPriority w:val="36"/>
    <w:qFormat/>
    <w:pPr>
      <w:spacing w:after="0" w:line="240" w:lineRule="auto"/>
    </w:pPr>
  </w:style>
  <w:style w:type="paragraph" w:customStyle="1" w:styleId="TableHeading">
    <w:name w:val="Table Heading"/>
    <w:basedOn w:val="Normal"/>
    <w:uiPriority w:val="1"/>
    <w:qFormat/>
    <w:pPr>
      <w:spacing w:before="100" w:after="0" w:line="240" w:lineRule="auto"/>
      <w:ind w:left="115" w:right="115"/>
    </w:pPr>
    <w:rPr>
      <w:rFonts w:asciiTheme="majorHAnsi" w:eastAsiaTheme="majorEastAsia" w:hAnsiTheme="majorHAnsi" w:cstheme="majorBidi"/>
      <w:caps/>
      <w:color w:val="262626" w:themeColor="text1" w:themeTint="D9"/>
      <w:spacing w:val="20"/>
      <w:sz w:val="22"/>
    </w:rPr>
  </w:style>
  <w:style w:type="paragraph" w:customStyle="1" w:styleId="TableSubheading">
    <w:name w:val="Table Subheading"/>
    <w:basedOn w:val="Normal"/>
    <w:uiPriority w:val="1"/>
    <w:qFormat/>
    <w:pPr>
      <w:spacing w:before="80" w:after="40" w:line="240" w:lineRule="auto"/>
      <w:ind w:left="115" w:right="115"/>
    </w:pPr>
    <w:rPr>
      <w:rFonts w:asciiTheme="majorHAnsi" w:eastAsiaTheme="majorEastAsia" w:hAnsiTheme="majorHAnsi" w:cstheme="majorBidi"/>
      <w:b/>
      <w:bCs/>
      <w:caps/>
      <w:sz w:val="22"/>
    </w:rPr>
  </w:style>
  <w:style w:type="paragraph" w:customStyle="1" w:styleId="TableText">
    <w:name w:val="Table Text"/>
    <w:basedOn w:val="Normal"/>
    <w:uiPriority w:val="1"/>
    <w:qFormat/>
    <w:pPr>
      <w:spacing w:before="80" w:after="40" w:line="240" w:lineRule="auto"/>
      <w:ind w:left="115" w:right="115"/>
    </w:pPr>
    <w:rPr>
      <w:rFonts w:asciiTheme="majorHAnsi" w:eastAsiaTheme="majorEastAsia" w:hAnsiTheme="majorHAnsi" w:cstheme="majorBidi"/>
      <w:sz w:val="20"/>
    </w:rPr>
  </w:style>
  <w:style w:type="paragraph" w:customStyle="1" w:styleId="Days">
    <w:name w:val="Days"/>
    <w:basedOn w:val="Normal"/>
    <w:uiPriority w:val="2"/>
    <w:qFormat/>
    <w:pPr>
      <w:spacing w:before="60" w:after="0" w:line="240" w:lineRule="auto"/>
      <w:jc w:val="center"/>
    </w:pPr>
    <w:rPr>
      <w:rFonts w:asciiTheme="majorHAnsi" w:eastAsiaTheme="majorEastAsia" w:hAnsiTheme="majorHAnsi" w:cstheme="majorBidi"/>
      <w:color w:val="7F7F7F" w:themeColor="text1" w:themeTint="80"/>
      <w:sz w:val="16"/>
    </w:rPr>
  </w:style>
  <w:style w:type="paragraph" w:customStyle="1" w:styleId="Dates">
    <w:name w:val="Dates"/>
    <w:basedOn w:val="Normal"/>
    <w:uiPriority w:val="2"/>
    <w:qFormat/>
    <w:pPr>
      <w:spacing w:before="20" w:after="20" w:line="240" w:lineRule="auto"/>
      <w:jc w:val="center"/>
    </w:pPr>
    <w:rPr>
      <w:color w:val="262626" w:themeColor="text1" w:themeTint="D9"/>
      <w:sz w:val="16"/>
    </w:rPr>
  </w:style>
  <w:style w:type="paragraph" w:customStyle="1" w:styleId="Months">
    <w:name w:val="Months"/>
    <w:basedOn w:val="Normal"/>
    <w:uiPriority w:val="2"/>
    <w:qFormat/>
    <w:pPr>
      <w:keepNext/>
      <w:spacing w:before="80" w:after="40" w:line="240" w:lineRule="auto"/>
      <w:ind w:left="115" w:right="115"/>
    </w:pPr>
    <w:rPr>
      <w:rFonts w:asciiTheme="majorHAnsi" w:eastAsiaTheme="majorEastAsia" w:hAnsiTheme="majorHAnsi" w:cstheme="majorBidi"/>
      <w:caps/>
      <w:color w:val="262626" w:themeColor="text1" w:themeTint="D9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</w:rPr>
  </w:style>
  <w:style w:type="character" w:customStyle="1" w:styleId="DateChar1">
    <w:name w:val="Date Char1"/>
    <w:basedOn w:val="DefaultParagraphFont"/>
    <w:uiPriority w:val="1"/>
    <w:semiHidden/>
  </w:style>
  <w:style w:type="character" w:customStyle="1" w:styleId="BalloonTextChar1">
    <w:name w:val="Balloon Text Char1"/>
    <w:basedOn w:val="DefaultParagraphFont"/>
    <w:uiPriority w:val="99"/>
    <w:semiHidden/>
    <w:rPr>
      <w:rFonts w:ascii="Tahoma" w:hAnsi="Tahoma" w:cs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ui\AppData\Roaming\Microsoft\Templates\Event%20planner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25A2D7D5D0C4909A22B3502C39D03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9333AB-5353-433C-B772-8315B3434F05}"/>
      </w:docPartPr>
      <w:docPartBody>
        <w:p w:rsidR="000B4D55" w:rsidRDefault="002439A6" w:rsidP="002439A6">
          <w:pPr>
            <w:pStyle w:val="625A2D7D5D0C4909A22B3502C39D0395"/>
          </w:pPr>
          <w:r>
            <w:t>[Select Date]</w:t>
          </w:r>
        </w:p>
      </w:docPartBody>
    </w:docPart>
    <w:docPart>
      <w:docPartPr>
        <w:name w:val="2BC7F54A3CCD4E45ADFDEEE54DDE17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67674E-8373-4677-865B-40DA0AC617FE}"/>
      </w:docPartPr>
      <w:docPartBody>
        <w:p w:rsidR="000B4D55" w:rsidRDefault="002439A6" w:rsidP="002439A6">
          <w:pPr>
            <w:pStyle w:val="2BC7F54A3CCD4E45ADFDEEE54DDE17CF"/>
          </w:pPr>
          <w:r>
            <w:t>[Select Date]</w:t>
          </w:r>
        </w:p>
      </w:docPartBody>
    </w:docPart>
    <w:docPart>
      <w:docPartPr>
        <w:name w:val="830328C437F94C099D84ADBAEF441D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2B93BF-7BDB-419C-AA9C-52A738E9661B}"/>
      </w:docPartPr>
      <w:docPartBody>
        <w:p w:rsidR="000B4D55" w:rsidRDefault="002439A6" w:rsidP="002439A6">
          <w:pPr>
            <w:pStyle w:val="830328C437F94C099D84ADBAEF441D5B"/>
          </w:pPr>
          <w:r>
            <w:t>[Select Date]</w:t>
          </w:r>
        </w:p>
      </w:docPartBody>
    </w:docPart>
    <w:docPart>
      <w:docPartPr>
        <w:name w:val="2C98A230B96E4F88887FD88B0AC28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E3E413-780B-4612-8635-CC91F0A1D809}"/>
      </w:docPartPr>
      <w:docPartBody>
        <w:p w:rsidR="000B4D55" w:rsidRDefault="002439A6" w:rsidP="002439A6">
          <w:pPr>
            <w:pStyle w:val="2C98A230B96E4F88887FD88B0AC28BD0"/>
          </w:pPr>
          <w:r>
            <w:t>[Select Date]</w:t>
          </w:r>
        </w:p>
      </w:docPartBody>
    </w:docPart>
    <w:docPart>
      <w:docPartPr>
        <w:name w:val="2F9FA5A13D0649A7898562EECD88D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5ADA80-CF4C-4AAF-8B7A-BD47706C76DD}"/>
      </w:docPartPr>
      <w:docPartBody>
        <w:p w:rsidR="000B4D55" w:rsidRDefault="002439A6" w:rsidP="002439A6">
          <w:pPr>
            <w:pStyle w:val="2F9FA5A13D0649A7898562EECD88D392"/>
          </w:pPr>
          <w:r>
            <w:t>[Select Date]</w:t>
          </w:r>
        </w:p>
      </w:docPartBody>
    </w:docPart>
    <w:docPart>
      <w:docPartPr>
        <w:name w:val="C77E32EFBF634E9FBB0B822D14E399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DEB0A-FF11-49F0-9706-8F85DEC8086A}"/>
      </w:docPartPr>
      <w:docPartBody>
        <w:p w:rsidR="000B4D55" w:rsidRDefault="002439A6" w:rsidP="002439A6">
          <w:pPr>
            <w:pStyle w:val="C77E32EFBF634E9FBB0B822D14E39973"/>
          </w:pPr>
          <w:r>
            <w:t>[Select Date]</w:t>
          </w:r>
        </w:p>
      </w:docPartBody>
    </w:docPart>
    <w:docPart>
      <w:docPartPr>
        <w:name w:val="56CC44A78C1E433AA470ABAE78B8BA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F64D6A-55C0-4AB4-A825-AE8C7DD5FB0C}"/>
      </w:docPartPr>
      <w:docPartBody>
        <w:p w:rsidR="000B4D55" w:rsidRDefault="002439A6" w:rsidP="002439A6">
          <w:pPr>
            <w:pStyle w:val="56CC44A78C1E433AA470ABAE78B8BAF1"/>
          </w:pPr>
          <w:r>
            <w:t>[Select Date]</w:t>
          </w:r>
        </w:p>
      </w:docPartBody>
    </w:docPart>
    <w:docPart>
      <w:docPartPr>
        <w:name w:val="426D4612D9D049F1B51A1E97155D3D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B5146A-4CEA-47FD-9611-87A6AFE6FD25}"/>
      </w:docPartPr>
      <w:docPartBody>
        <w:p w:rsidR="005905CE" w:rsidRDefault="000B4D55" w:rsidP="000B4D55">
          <w:pPr>
            <w:pStyle w:val="426D4612D9D049F1B51A1E97155D3D8A"/>
          </w:pPr>
          <w:r>
            <w:t>[Select Date]</w:t>
          </w:r>
        </w:p>
      </w:docPartBody>
    </w:docPart>
    <w:docPart>
      <w:docPartPr>
        <w:name w:val="BD520976493B465E9C75BE70D48398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9CBAD1-9C16-41F2-A9CA-7837C51A9C04}"/>
      </w:docPartPr>
      <w:docPartBody>
        <w:p w:rsidR="005905CE" w:rsidRDefault="000B4D55" w:rsidP="000B4D55">
          <w:pPr>
            <w:pStyle w:val="BD520976493B465E9C75BE70D4839833"/>
          </w:pPr>
          <w:r>
            <w:t>[Select Date]</w:t>
          </w:r>
        </w:p>
      </w:docPartBody>
    </w:docPart>
    <w:docPart>
      <w:docPartPr>
        <w:name w:val="AD22D3FD23DB4575A838ED610DC978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BA826D-0D8D-4191-89EF-0B73344FA945}"/>
      </w:docPartPr>
      <w:docPartBody>
        <w:p w:rsidR="005905CE" w:rsidRDefault="000B4D55" w:rsidP="000B4D55">
          <w:pPr>
            <w:pStyle w:val="AD22D3FD23DB4575A838ED610DC978D0"/>
          </w:pPr>
          <w:r>
            <w:t>[Select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9A6"/>
    <w:rsid w:val="000B4D55"/>
    <w:rsid w:val="002439A6"/>
    <w:rsid w:val="005905CE"/>
    <w:rsid w:val="00786BD4"/>
    <w:rsid w:val="00C917F8"/>
    <w:rsid w:val="00E04093"/>
    <w:rsid w:val="00FF6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6EBE386164B46D1B692DCDBB2DD7C10">
    <w:name w:val="16EBE386164B46D1B692DCDBB2DD7C10"/>
  </w:style>
  <w:style w:type="paragraph" w:customStyle="1" w:styleId="3C88607F302D4F5FB89F2199C11C51B6">
    <w:name w:val="3C88607F302D4F5FB89F2199C11C51B6"/>
  </w:style>
  <w:style w:type="paragraph" w:customStyle="1" w:styleId="Notes">
    <w:name w:val="Notes"/>
    <w:basedOn w:val="Normal"/>
    <w:uiPriority w:val="1"/>
    <w:qFormat/>
    <w:pPr>
      <w:spacing w:before="40" w:after="40" w:line="300" w:lineRule="auto"/>
      <w:ind w:left="115" w:right="115"/>
    </w:pPr>
    <w:rPr>
      <w:rFonts w:cs="Times New Roman"/>
      <w:color w:val="595959" w:themeColor="text1" w:themeTint="A6"/>
      <w:sz w:val="18"/>
    </w:rPr>
  </w:style>
  <w:style w:type="paragraph" w:customStyle="1" w:styleId="2BAB3324B1534F9F8F059628D2EF9F05">
    <w:name w:val="2BAB3324B1534F9F8F059628D2EF9F05"/>
  </w:style>
  <w:style w:type="paragraph" w:customStyle="1" w:styleId="544A0C723FFD4D7D8B7DA1937DD70C64">
    <w:name w:val="544A0C723FFD4D7D8B7DA1937DD70C64"/>
  </w:style>
  <w:style w:type="paragraph" w:customStyle="1" w:styleId="A852BB1BBF99436B887854AFDBF9EEC2">
    <w:name w:val="A852BB1BBF99436B887854AFDBF9EEC2"/>
  </w:style>
  <w:style w:type="paragraph" w:customStyle="1" w:styleId="116E9C409C5F4B42BB3F7D9CF908722C">
    <w:name w:val="116E9C409C5F4B42BB3F7D9CF908722C"/>
  </w:style>
  <w:style w:type="paragraph" w:customStyle="1" w:styleId="DC7A9C1DA8BE4B80A6C2F98EEDD67B5B">
    <w:name w:val="DC7A9C1DA8BE4B80A6C2F98EEDD67B5B"/>
  </w:style>
  <w:style w:type="paragraph" w:customStyle="1" w:styleId="789EA1900CC0453498665BF3FEDFA257">
    <w:name w:val="789EA1900CC0453498665BF3FEDFA257"/>
  </w:style>
  <w:style w:type="paragraph" w:customStyle="1" w:styleId="3887449BBE144512A19102ACCD193F32">
    <w:name w:val="3887449BBE144512A19102ACCD193F32"/>
  </w:style>
  <w:style w:type="paragraph" w:customStyle="1" w:styleId="471D64940CA44AB2A589880D92CC183A">
    <w:name w:val="471D64940CA44AB2A589880D92CC183A"/>
  </w:style>
  <w:style w:type="paragraph" w:customStyle="1" w:styleId="713F66E9712F4056ACF39A31366D3522">
    <w:name w:val="713F66E9712F4056ACF39A31366D3522"/>
    <w:rsid w:val="002439A6"/>
  </w:style>
  <w:style w:type="paragraph" w:customStyle="1" w:styleId="2BD0A25F1FD14848BF9E166BECA319A3">
    <w:name w:val="2BD0A25F1FD14848BF9E166BECA319A3"/>
    <w:rsid w:val="002439A6"/>
  </w:style>
  <w:style w:type="paragraph" w:customStyle="1" w:styleId="9A6EECA4F4BD4A9BBF052AB9EEBA29BC">
    <w:name w:val="9A6EECA4F4BD4A9BBF052AB9EEBA29BC"/>
    <w:rsid w:val="002439A6"/>
  </w:style>
  <w:style w:type="paragraph" w:customStyle="1" w:styleId="769CF58BA8AC4AE69018A9DE5C59CF11">
    <w:name w:val="769CF58BA8AC4AE69018A9DE5C59CF11"/>
    <w:rsid w:val="002439A6"/>
  </w:style>
  <w:style w:type="paragraph" w:customStyle="1" w:styleId="92B53F4AC1BF46369516039798A7D8AE">
    <w:name w:val="92B53F4AC1BF46369516039798A7D8AE"/>
    <w:rsid w:val="002439A6"/>
  </w:style>
  <w:style w:type="paragraph" w:customStyle="1" w:styleId="D57EDA79F8B94E928B1D573C9C5EF6C8">
    <w:name w:val="D57EDA79F8B94E928B1D573C9C5EF6C8"/>
    <w:rsid w:val="002439A6"/>
  </w:style>
  <w:style w:type="paragraph" w:customStyle="1" w:styleId="89510F6A4DDB4608A124CE30013D17CA">
    <w:name w:val="89510F6A4DDB4608A124CE30013D17CA"/>
    <w:rsid w:val="002439A6"/>
  </w:style>
  <w:style w:type="paragraph" w:customStyle="1" w:styleId="443BFD23EC9B45DE8B7B775672A4A246">
    <w:name w:val="443BFD23EC9B45DE8B7B775672A4A246"/>
    <w:rsid w:val="002439A6"/>
  </w:style>
  <w:style w:type="paragraph" w:customStyle="1" w:styleId="793F0FEA75F14C2D826BE085AFE3F225">
    <w:name w:val="793F0FEA75F14C2D826BE085AFE3F225"/>
    <w:rsid w:val="002439A6"/>
  </w:style>
  <w:style w:type="paragraph" w:customStyle="1" w:styleId="0F6A9DA0869C434C92E87D6EF283C5C2">
    <w:name w:val="0F6A9DA0869C434C92E87D6EF283C5C2"/>
    <w:rsid w:val="002439A6"/>
  </w:style>
  <w:style w:type="paragraph" w:customStyle="1" w:styleId="F00ACF5D6412457FAFCB5DD559AF62E9">
    <w:name w:val="F00ACF5D6412457FAFCB5DD559AF62E9"/>
    <w:rsid w:val="002439A6"/>
  </w:style>
  <w:style w:type="paragraph" w:customStyle="1" w:styleId="6E74B4FAE0B54068B8AC9A6547F973AA">
    <w:name w:val="6E74B4FAE0B54068B8AC9A6547F973AA"/>
    <w:rsid w:val="002439A6"/>
  </w:style>
  <w:style w:type="paragraph" w:customStyle="1" w:styleId="6D7E30D54B1B4C7D99D7150ADFF34318">
    <w:name w:val="6D7E30D54B1B4C7D99D7150ADFF34318"/>
    <w:rsid w:val="002439A6"/>
  </w:style>
  <w:style w:type="paragraph" w:customStyle="1" w:styleId="C0FC9B28846A4FE7892F88D2C9FC3DB0">
    <w:name w:val="C0FC9B28846A4FE7892F88D2C9FC3DB0"/>
    <w:rsid w:val="002439A6"/>
  </w:style>
  <w:style w:type="paragraph" w:customStyle="1" w:styleId="5DE5FC5EDE514E49B377285D8BDE4C62">
    <w:name w:val="5DE5FC5EDE514E49B377285D8BDE4C62"/>
    <w:rsid w:val="002439A6"/>
  </w:style>
  <w:style w:type="paragraph" w:customStyle="1" w:styleId="348AF9EF31AD439A9D1B2C8159BE5A98">
    <w:name w:val="348AF9EF31AD439A9D1B2C8159BE5A98"/>
    <w:rsid w:val="002439A6"/>
  </w:style>
  <w:style w:type="paragraph" w:customStyle="1" w:styleId="D5BC3C45F4644EDBB5F7868D72904B98">
    <w:name w:val="D5BC3C45F4644EDBB5F7868D72904B98"/>
    <w:rsid w:val="002439A6"/>
  </w:style>
  <w:style w:type="paragraph" w:customStyle="1" w:styleId="0261E370610249D49257DA52B6DFAFCE">
    <w:name w:val="0261E370610249D49257DA52B6DFAFCE"/>
    <w:rsid w:val="002439A6"/>
  </w:style>
  <w:style w:type="paragraph" w:customStyle="1" w:styleId="B3C3F795012448F698BE771C10B0C0A7">
    <w:name w:val="B3C3F795012448F698BE771C10B0C0A7"/>
    <w:rsid w:val="002439A6"/>
  </w:style>
  <w:style w:type="paragraph" w:customStyle="1" w:styleId="3FF9E24959D94441A7C5D7F6D114D3C1">
    <w:name w:val="3FF9E24959D94441A7C5D7F6D114D3C1"/>
    <w:rsid w:val="002439A6"/>
  </w:style>
  <w:style w:type="paragraph" w:customStyle="1" w:styleId="7DDA47213C5A4820AF90F8B0A78E1201">
    <w:name w:val="7DDA47213C5A4820AF90F8B0A78E1201"/>
    <w:rsid w:val="002439A6"/>
  </w:style>
  <w:style w:type="paragraph" w:customStyle="1" w:styleId="01FF466ACDCF4D5AB5933B7FDB81E587">
    <w:name w:val="01FF466ACDCF4D5AB5933B7FDB81E587"/>
    <w:rsid w:val="002439A6"/>
  </w:style>
  <w:style w:type="paragraph" w:customStyle="1" w:styleId="BADE7F4C3FF24E3A94CABD197CD8FC62">
    <w:name w:val="BADE7F4C3FF24E3A94CABD197CD8FC62"/>
    <w:rsid w:val="002439A6"/>
  </w:style>
  <w:style w:type="paragraph" w:customStyle="1" w:styleId="555615BB93E8437A9D3A7283F951560B">
    <w:name w:val="555615BB93E8437A9D3A7283F951560B"/>
    <w:rsid w:val="002439A6"/>
  </w:style>
  <w:style w:type="paragraph" w:customStyle="1" w:styleId="F9B5F143D1924108847FC761D712122D">
    <w:name w:val="F9B5F143D1924108847FC761D712122D"/>
    <w:rsid w:val="002439A6"/>
  </w:style>
  <w:style w:type="paragraph" w:customStyle="1" w:styleId="A94DDA3F513E441DBDE036CBC7292C2A">
    <w:name w:val="A94DDA3F513E441DBDE036CBC7292C2A"/>
    <w:rsid w:val="002439A6"/>
  </w:style>
  <w:style w:type="paragraph" w:customStyle="1" w:styleId="669746BB782342B1B31CF9F4079973CA">
    <w:name w:val="669746BB782342B1B31CF9F4079973CA"/>
    <w:rsid w:val="002439A6"/>
  </w:style>
  <w:style w:type="paragraph" w:customStyle="1" w:styleId="6D8CF71C269846F897A5ED03280B7F0B">
    <w:name w:val="6D8CF71C269846F897A5ED03280B7F0B"/>
    <w:rsid w:val="002439A6"/>
  </w:style>
  <w:style w:type="paragraph" w:customStyle="1" w:styleId="2F8F729FCD944D8CBCF21087A2284D48">
    <w:name w:val="2F8F729FCD944D8CBCF21087A2284D48"/>
    <w:rsid w:val="002439A6"/>
  </w:style>
  <w:style w:type="paragraph" w:customStyle="1" w:styleId="89D7AC2D2413491F833D1EC683FDBEAB">
    <w:name w:val="89D7AC2D2413491F833D1EC683FDBEAB"/>
    <w:rsid w:val="002439A6"/>
  </w:style>
  <w:style w:type="paragraph" w:customStyle="1" w:styleId="84F3EAF0940C49478348B565996ED26F">
    <w:name w:val="84F3EAF0940C49478348B565996ED26F"/>
    <w:rsid w:val="002439A6"/>
  </w:style>
  <w:style w:type="paragraph" w:customStyle="1" w:styleId="FFA605000E5E464DBCAEC43BE42552D6">
    <w:name w:val="FFA605000E5E464DBCAEC43BE42552D6"/>
    <w:rsid w:val="002439A6"/>
  </w:style>
  <w:style w:type="paragraph" w:customStyle="1" w:styleId="192D315A49E449138A21BC7FD9E58756">
    <w:name w:val="192D315A49E449138A21BC7FD9E58756"/>
    <w:rsid w:val="002439A6"/>
  </w:style>
  <w:style w:type="paragraph" w:customStyle="1" w:styleId="F5ACC76380124B048D0A0917AC27B8E1">
    <w:name w:val="F5ACC76380124B048D0A0917AC27B8E1"/>
    <w:rsid w:val="002439A6"/>
  </w:style>
  <w:style w:type="paragraph" w:customStyle="1" w:styleId="DC7E66BA167B427BAD460E276E062BC0">
    <w:name w:val="DC7E66BA167B427BAD460E276E062BC0"/>
    <w:rsid w:val="002439A6"/>
  </w:style>
  <w:style w:type="paragraph" w:customStyle="1" w:styleId="4753D099EE5E42F984B3794553D36B4B">
    <w:name w:val="4753D099EE5E42F984B3794553D36B4B"/>
    <w:rsid w:val="002439A6"/>
  </w:style>
  <w:style w:type="paragraph" w:customStyle="1" w:styleId="6345CAB721A441589EF28965E8AC03D1">
    <w:name w:val="6345CAB721A441589EF28965E8AC03D1"/>
    <w:rsid w:val="002439A6"/>
  </w:style>
  <w:style w:type="paragraph" w:customStyle="1" w:styleId="9B6E4129D0944B0883649CBFF8244118">
    <w:name w:val="9B6E4129D0944B0883649CBFF8244118"/>
    <w:rsid w:val="002439A6"/>
  </w:style>
  <w:style w:type="paragraph" w:customStyle="1" w:styleId="3C9EE12B32A042E5941BF144D8E26F51">
    <w:name w:val="3C9EE12B32A042E5941BF144D8E26F51"/>
    <w:rsid w:val="002439A6"/>
  </w:style>
  <w:style w:type="paragraph" w:customStyle="1" w:styleId="625A2D7D5D0C4909A22B3502C39D0395">
    <w:name w:val="625A2D7D5D0C4909A22B3502C39D0395"/>
    <w:rsid w:val="002439A6"/>
  </w:style>
  <w:style w:type="paragraph" w:customStyle="1" w:styleId="2BC7F54A3CCD4E45ADFDEEE54DDE17CF">
    <w:name w:val="2BC7F54A3CCD4E45ADFDEEE54DDE17CF"/>
    <w:rsid w:val="002439A6"/>
  </w:style>
  <w:style w:type="paragraph" w:customStyle="1" w:styleId="830328C437F94C099D84ADBAEF441D5B">
    <w:name w:val="830328C437F94C099D84ADBAEF441D5B"/>
    <w:rsid w:val="002439A6"/>
  </w:style>
  <w:style w:type="paragraph" w:customStyle="1" w:styleId="DFB84E3C6A4A4557AC6D4DF04BB495D1">
    <w:name w:val="DFB84E3C6A4A4557AC6D4DF04BB495D1"/>
    <w:rsid w:val="002439A6"/>
  </w:style>
  <w:style w:type="paragraph" w:customStyle="1" w:styleId="2C98A230B96E4F88887FD88B0AC28BD0">
    <w:name w:val="2C98A230B96E4F88887FD88B0AC28BD0"/>
    <w:rsid w:val="002439A6"/>
  </w:style>
  <w:style w:type="paragraph" w:customStyle="1" w:styleId="2F9FA5A13D0649A7898562EECD88D392">
    <w:name w:val="2F9FA5A13D0649A7898562EECD88D392"/>
    <w:rsid w:val="002439A6"/>
  </w:style>
  <w:style w:type="paragraph" w:customStyle="1" w:styleId="C77E32EFBF634E9FBB0B822D14E39973">
    <w:name w:val="C77E32EFBF634E9FBB0B822D14E39973"/>
    <w:rsid w:val="002439A6"/>
  </w:style>
  <w:style w:type="paragraph" w:customStyle="1" w:styleId="56CC44A78C1E433AA470ABAE78B8BAF1">
    <w:name w:val="56CC44A78C1E433AA470ABAE78B8BAF1"/>
    <w:rsid w:val="002439A6"/>
  </w:style>
  <w:style w:type="paragraph" w:customStyle="1" w:styleId="EA097B2DA8D14713B23A98868FB5F030">
    <w:name w:val="EA097B2DA8D14713B23A98868FB5F030"/>
    <w:rsid w:val="002439A6"/>
  </w:style>
  <w:style w:type="paragraph" w:customStyle="1" w:styleId="BAADECDB4414425FBA9807990D082671">
    <w:name w:val="BAADECDB4414425FBA9807990D082671"/>
    <w:rsid w:val="002439A6"/>
  </w:style>
  <w:style w:type="paragraph" w:customStyle="1" w:styleId="350EF8D99D634D9EB9A065F9739FAD5F">
    <w:name w:val="350EF8D99D634D9EB9A065F9739FAD5F"/>
    <w:rsid w:val="002439A6"/>
  </w:style>
  <w:style w:type="paragraph" w:customStyle="1" w:styleId="4B0A2F19E3B4400694D5E0B3EFDDACEF">
    <w:name w:val="4B0A2F19E3B4400694D5E0B3EFDDACEF"/>
    <w:rsid w:val="000B4D55"/>
  </w:style>
  <w:style w:type="paragraph" w:customStyle="1" w:styleId="9BCDE7E45A624D70B0D777C8D0068185">
    <w:name w:val="9BCDE7E45A624D70B0D777C8D0068185"/>
    <w:rsid w:val="000B4D55"/>
  </w:style>
  <w:style w:type="paragraph" w:customStyle="1" w:styleId="426D4612D9D049F1B51A1E97155D3D8A">
    <w:name w:val="426D4612D9D049F1B51A1E97155D3D8A"/>
    <w:rsid w:val="000B4D55"/>
  </w:style>
  <w:style w:type="paragraph" w:customStyle="1" w:styleId="BD520976493B465E9C75BE70D4839833">
    <w:name w:val="BD520976493B465E9C75BE70D4839833"/>
    <w:rsid w:val="000B4D55"/>
  </w:style>
  <w:style w:type="paragraph" w:customStyle="1" w:styleId="AD22D3FD23DB4575A838ED610DC978D0">
    <w:name w:val="AD22D3FD23DB4575A838ED610DC978D0"/>
    <w:rsid w:val="000B4D55"/>
  </w:style>
  <w:style w:type="paragraph" w:customStyle="1" w:styleId="C12AC622D25847348621E7FDD868BAFC">
    <w:name w:val="C12AC622D25847348621E7FDD868BAFC"/>
    <w:rsid w:val="005905CE"/>
  </w:style>
  <w:style w:type="paragraph" w:customStyle="1" w:styleId="7EA2DAA534D446DCB3798B4F0552A5D2">
    <w:name w:val="7EA2DAA534D446DCB3798B4F0552A5D2"/>
    <w:rsid w:val="005905CE"/>
  </w:style>
  <w:style w:type="paragraph" w:customStyle="1" w:styleId="C1E6193732C2480396D17E992356C572">
    <w:name w:val="C1E6193732C2480396D17E992356C572"/>
    <w:rsid w:val="005905CE"/>
  </w:style>
  <w:style w:type="paragraph" w:customStyle="1" w:styleId="2DB6C3B1ACE440D7A51CFECEB743FCD7">
    <w:name w:val="2DB6C3B1ACE440D7A51CFECEB743FCD7"/>
    <w:rsid w:val="005905CE"/>
  </w:style>
  <w:style w:type="paragraph" w:customStyle="1" w:styleId="85A1C571F8A9421BB19389D7C2282FE6">
    <w:name w:val="85A1C571F8A9421BB19389D7C2282FE6"/>
    <w:rsid w:val="005905CE"/>
  </w:style>
  <w:style w:type="paragraph" w:customStyle="1" w:styleId="19A4133AEEEE47BB89F4F562F7514A13">
    <w:name w:val="19A4133AEEEE47BB89F4F562F7514A13"/>
    <w:rsid w:val="005905CE"/>
  </w:style>
  <w:style w:type="paragraph" w:customStyle="1" w:styleId="51FFFFAC364A4574A8F781A12DEF8341">
    <w:name w:val="51FFFFAC364A4574A8F781A12DEF8341"/>
    <w:rsid w:val="005905CE"/>
  </w:style>
  <w:style w:type="paragraph" w:customStyle="1" w:styleId="18F0E6AA8DFE433FB43B56510FE45663">
    <w:name w:val="18F0E6AA8DFE433FB43B56510FE45663"/>
    <w:rsid w:val="005905CE"/>
  </w:style>
  <w:style w:type="paragraph" w:customStyle="1" w:styleId="EF3637ACF126458D9AC7A898A1B0AE24">
    <w:name w:val="EF3637ACF126458D9AC7A898A1B0AE24"/>
    <w:rsid w:val="005905CE"/>
  </w:style>
  <w:style w:type="paragraph" w:customStyle="1" w:styleId="D0DE021BD641445B81B7A22EAAA59AE1">
    <w:name w:val="D0DE021BD641445B81B7A22EAAA59AE1"/>
    <w:rsid w:val="005905CE"/>
  </w:style>
  <w:style w:type="paragraph" w:customStyle="1" w:styleId="CFA67D68DCB54B968A6B729DAD832F0C">
    <w:name w:val="CFA67D68DCB54B968A6B729DAD832F0C"/>
    <w:rsid w:val="005905CE"/>
  </w:style>
  <w:style w:type="paragraph" w:customStyle="1" w:styleId="A095693291B743F9AB14F6A69E3739B1">
    <w:name w:val="A095693291B743F9AB14F6A69E3739B1"/>
    <w:rsid w:val="005905CE"/>
  </w:style>
  <w:style w:type="paragraph" w:customStyle="1" w:styleId="2DDC75C8AD134063B065F9FE1E1C6160">
    <w:name w:val="2DDC75C8AD134063B065F9FE1E1C6160"/>
    <w:rsid w:val="005905CE"/>
  </w:style>
  <w:style w:type="paragraph" w:customStyle="1" w:styleId="E39C33F15CD14E86A7347526291E0024">
    <w:name w:val="E39C33F15CD14E86A7347526291E0024"/>
    <w:rsid w:val="005905CE"/>
  </w:style>
  <w:style w:type="paragraph" w:customStyle="1" w:styleId="5CAE95E310F0425B9F2C6CBDE1543682">
    <w:name w:val="5CAE95E310F0425B9F2C6CBDE1543682"/>
    <w:rsid w:val="005905CE"/>
  </w:style>
  <w:style w:type="paragraph" w:customStyle="1" w:styleId="9DE91020F1464C449AF66A8B968ECA43">
    <w:name w:val="9DE91020F1464C449AF66A8B968ECA43"/>
    <w:rsid w:val="005905CE"/>
  </w:style>
  <w:style w:type="paragraph" w:customStyle="1" w:styleId="71D656E5C4EA4315A753B0BFCCEC4A80">
    <w:name w:val="71D656E5C4EA4315A753B0BFCCEC4A80"/>
    <w:rsid w:val="005905CE"/>
  </w:style>
  <w:style w:type="paragraph" w:customStyle="1" w:styleId="9282ED567B3747E3A661F70B89CFFE88">
    <w:name w:val="9282ED567B3747E3A661F70B89CFFE88"/>
    <w:rsid w:val="005905CE"/>
  </w:style>
  <w:style w:type="paragraph" w:customStyle="1" w:styleId="A948986944B14A039B407447641A0053">
    <w:name w:val="A948986944B14A039B407447641A0053"/>
    <w:rsid w:val="005905CE"/>
  </w:style>
  <w:style w:type="paragraph" w:customStyle="1" w:styleId="8E19A6AF3A04461D9181EC4EDDF9521F">
    <w:name w:val="8E19A6AF3A04461D9181EC4EDDF9521F"/>
    <w:rsid w:val="005905CE"/>
  </w:style>
  <w:style w:type="paragraph" w:customStyle="1" w:styleId="B359280E2AD1409B8F86AE129B8A5528">
    <w:name w:val="B359280E2AD1409B8F86AE129B8A5528"/>
    <w:rsid w:val="005905CE"/>
  </w:style>
  <w:style w:type="paragraph" w:customStyle="1" w:styleId="7C4F610BAB7B4E95ADC3707E3A158075">
    <w:name w:val="7C4F610BAB7B4E95ADC3707E3A158075"/>
    <w:rsid w:val="005905CE"/>
  </w:style>
  <w:style w:type="paragraph" w:customStyle="1" w:styleId="ECB60FC5A45946E59051D628A9700103">
    <w:name w:val="ECB60FC5A45946E59051D628A9700103"/>
    <w:rsid w:val="005905CE"/>
  </w:style>
  <w:style w:type="paragraph" w:customStyle="1" w:styleId="6E24075365D04DE3899054312BFCC6A8">
    <w:name w:val="6E24075365D04DE3899054312BFCC6A8"/>
    <w:rsid w:val="005905CE"/>
  </w:style>
  <w:style w:type="paragraph" w:customStyle="1" w:styleId="6AE7FF6C864643D78400BB0243BD69D4">
    <w:name w:val="6AE7FF6C864643D78400BB0243BD69D4"/>
    <w:rsid w:val="005905CE"/>
  </w:style>
  <w:style w:type="paragraph" w:customStyle="1" w:styleId="D8358CE3F98B48D9BB2DCD199F2ECA13">
    <w:name w:val="D8358CE3F98B48D9BB2DCD199F2ECA13"/>
    <w:rsid w:val="005905CE"/>
  </w:style>
  <w:style w:type="paragraph" w:customStyle="1" w:styleId="F2ECDC635CBB4933B5AF6B0397E15E7E">
    <w:name w:val="F2ECDC635CBB4933B5AF6B0397E15E7E"/>
    <w:rsid w:val="005905CE"/>
  </w:style>
  <w:style w:type="paragraph" w:customStyle="1" w:styleId="6CC1BC5B3EB143B188B17744B710A6C2">
    <w:name w:val="6CC1BC5B3EB143B188B17744B710A6C2"/>
    <w:rsid w:val="005905CE"/>
  </w:style>
  <w:style w:type="paragraph" w:customStyle="1" w:styleId="50B02F616908433AA49266FFE9DAE1C1">
    <w:name w:val="50B02F616908433AA49266FFE9DAE1C1"/>
    <w:rsid w:val="005905CE"/>
  </w:style>
  <w:style w:type="paragraph" w:customStyle="1" w:styleId="67F50B5B22E6436597243B1C21827E7A">
    <w:name w:val="67F50B5B22E6436597243B1C21827E7A"/>
    <w:rsid w:val="005905C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6EBE386164B46D1B692DCDBB2DD7C10">
    <w:name w:val="16EBE386164B46D1B692DCDBB2DD7C10"/>
  </w:style>
  <w:style w:type="paragraph" w:customStyle="1" w:styleId="3C88607F302D4F5FB89F2199C11C51B6">
    <w:name w:val="3C88607F302D4F5FB89F2199C11C51B6"/>
  </w:style>
  <w:style w:type="paragraph" w:customStyle="1" w:styleId="Notes">
    <w:name w:val="Notes"/>
    <w:basedOn w:val="Normal"/>
    <w:uiPriority w:val="1"/>
    <w:qFormat/>
    <w:pPr>
      <w:spacing w:before="40" w:after="40" w:line="300" w:lineRule="auto"/>
      <w:ind w:left="115" w:right="115"/>
    </w:pPr>
    <w:rPr>
      <w:rFonts w:cs="Times New Roman"/>
      <w:color w:val="595959" w:themeColor="text1" w:themeTint="A6"/>
      <w:sz w:val="18"/>
    </w:rPr>
  </w:style>
  <w:style w:type="paragraph" w:customStyle="1" w:styleId="2BAB3324B1534F9F8F059628D2EF9F05">
    <w:name w:val="2BAB3324B1534F9F8F059628D2EF9F05"/>
  </w:style>
  <w:style w:type="paragraph" w:customStyle="1" w:styleId="544A0C723FFD4D7D8B7DA1937DD70C64">
    <w:name w:val="544A0C723FFD4D7D8B7DA1937DD70C64"/>
  </w:style>
  <w:style w:type="paragraph" w:customStyle="1" w:styleId="A852BB1BBF99436B887854AFDBF9EEC2">
    <w:name w:val="A852BB1BBF99436B887854AFDBF9EEC2"/>
  </w:style>
  <w:style w:type="paragraph" w:customStyle="1" w:styleId="116E9C409C5F4B42BB3F7D9CF908722C">
    <w:name w:val="116E9C409C5F4B42BB3F7D9CF908722C"/>
  </w:style>
  <w:style w:type="paragraph" w:customStyle="1" w:styleId="DC7A9C1DA8BE4B80A6C2F98EEDD67B5B">
    <w:name w:val="DC7A9C1DA8BE4B80A6C2F98EEDD67B5B"/>
  </w:style>
  <w:style w:type="paragraph" w:customStyle="1" w:styleId="789EA1900CC0453498665BF3FEDFA257">
    <w:name w:val="789EA1900CC0453498665BF3FEDFA257"/>
  </w:style>
  <w:style w:type="paragraph" w:customStyle="1" w:styleId="3887449BBE144512A19102ACCD193F32">
    <w:name w:val="3887449BBE144512A19102ACCD193F32"/>
  </w:style>
  <w:style w:type="paragraph" w:customStyle="1" w:styleId="471D64940CA44AB2A589880D92CC183A">
    <w:name w:val="471D64940CA44AB2A589880D92CC183A"/>
  </w:style>
  <w:style w:type="paragraph" w:customStyle="1" w:styleId="713F66E9712F4056ACF39A31366D3522">
    <w:name w:val="713F66E9712F4056ACF39A31366D3522"/>
    <w:rsid w:val="002439A6"/>
  </w:style>
  <w:style w:type="paragraph" w:customStyle="1" w:styleId="2BD0A25F1FD14848BF9E166BECA319A3">
    <w:name w:val="2BD0A25F1FD14848BF9E166BECA319A3"/>
    <w:rsid w:val="002439A6"/>
  </w:style>
  <w:style w:type="paragraph" w:customStyle="1" w:styleId="9A6EECA4F4BD4A9BBF052AB9EEBA29BC">
    <w:name w:val="9A6EECA4F4BD4A9BBF052AB9EEBA29BC"/>
    <w:rsid w:val="002439A6"/>
  </w:style>
  <w:style w:type="paragraph" w:customStyle="1" w:styleId="769CF58BA8AC4AE69018A9DE5C59CF11">
    <w:name w:val="769CF58BA8AC4AE69018A9DE5C59CF11"/>
    <w:rsid w:val="002439A6"/>
  </w:style>
  <w:style w:type="paragraph" w:customStyle="1" w:styleId="92B53F4AC1BF46369516039798A7D8AE">
    <w:name w:val="92B53F4AC1BF46369516039798A7D8AE"/>
    <w:rsid w:val="002439A6"/>
  </w:style>
  <w:style w:type="paragraph" w:customStyle="1" w:styleId="D57EDA79F8B94E928B1D573C9C5EF6C8">
    <w:name w:val="D57EDA79F8B94E928B1D573C9C5EF6C8"/>
    <w:rsid w:val="002439A6"/>
  </w:style>
  <w:style w:type="paragraph" w:customStyle="1" w:styleId="89510F6A4DDB4608A124CE30013D17CA">
    <w:name w:val="89510F6A4DDB4608A124CE30013D17CA"/>
    <w:rsid w:val="002439A6"/>
  </w:style>
  <w:style w:type="paragraph" w:customStyle="1" w:styleId="443BFD23EC9B45DE8B7B775672A4A246">
    <w:name w:val="443BFD23EC9B45DE8B7B775672A4A246"/>
    <w:rsid w:val="002439A6"/>
  </w:style>
  <w:style w:type="paragraph" w:customStyle="1" w:styleId="793F0FEA75F14C2D826BE085AFE3F225">
    <w:name w:val="793F0FEA75F14C2D826BE085AFE3F225"/>
    <w:rsid w:val="002439A6"/>
  </w:style>
  <w:style w:type="paragraph" w:customStyle="1" w:styleId="0F6A9DA0869C434C92E87D6EF283C5C2">
    <w:name w:val="0F6A9DA0869C434C92E87D6EF283C5C2"/>
    <w:rsid w:val="002439A6"/>
  </w:style>
  <w:style w:type="paragraph" w:customStyle="1" w:styleId="F00ACF5D6412457FAFCB5DD559AF62E9">
    <w:name w:val="F00ACF5D6412457FAFCB5DD559AF62E9"/>
    <w:rsid w:val="002439A6"/>
  </w:style>
  <w:style w:type="paragraph" w:customStyle="1" w:styleId="6E74B4FAE0B54068B8AC9A6547F973AA">
    <w:name w:val="6E74B4FAE0B54068B8AC9A6547F973AA"/>
    <w:rsid w:val="002439A6"/>
  </w:style>
  <w:style w:type="paragraph" w:customStyle="1" w:styleId="6D7E30D54B1B4C7D99D7150ADFF34318">
    <w:name w:val="6D7E30D54B1B4C7D99D7150ADFF34318"/>
    <w:rsid w:val="002439A6"/>
  </w:style>
  <w:style w:type="paragraph" w:customStyle="1" w:styleId="C0FC9B28846A4FE7892F88D2C9FC3DB0">
    <w:name w:val="C0FC9B28846A4FE7892F88D2C9FC3DB0"/>
    <w:rsid w:val="002439A6"/>
  </w:style>
  <w:style w:type="paragraph" w:customStyle="1" w:styleId="5DE5FC5EDE514E49B377285D8BDE4C62">
    <w:name w:val="5DE5FC5EDE514E49B377285D8BDE4C62"/>
    <w:rsid w:val="002439A6"/>
  </w:style>
  <w:style w:type="paragraph" w:customStyle="1" w:styleId="348AF9EF31AD439A9D1B2C8159BE5A98">
    <w:name w:val="348AF9EF31AD439A9D1B2C8159BE5A98"/>
    <w:rsid w:val="002439A6"/>
  </w:style>
  <w:style w:type="paragraph" w:customStyle="1" w:styleId="D5BC3C45F4644EDBB5F7868D72904B98">
    <w:name w:val="D5BC3C45F4644EDBB5F7868D72904B98"/>
    <w:rsid w:val="002439A6"/>
  </w:style>
  <w:style w:type="paragraph" w:customStyle="1" w:styleId="0261E370610249D49257DA52B6DFAFCE">
    <w:name w:val="0261E370610249D49257DA52B6DFAFCE"/>
    <w:rsid w:val="002439A6"/>
  </w:style>
  <w:style w:type="paragraph" w:customStyle="1" w:styleId="B3C3F795012448F698BE771C10B0C0A7">
    <w:name w:val="B3C3F795012448F698BE771C10B0C0A7"/>
    <w:rsid w:val="002439A6"/>
  </w:style>
  <w:style w:type="paragraph" w:customStyle="1" w:styleId="3FF9E24959D94441A7C5D7F6D114D3C1">
    <w:name w:val="3FF9E24959D94441A7C5D7F6D114D3C1"/>
    <w:rsid w:val="002439A6"/>
  </w:style>
  <w:style w:type="paragraph" w:customStyle="1" w:styleId="7DDA47213C5A4820AF90F8B0A78E1201">
    <w:name w:val="7DDA47213C5A4820AF90F8B0A78E1201"/>
    <w:rsid w:val="002439A6"/>
  </w:style>
  <w:style w:type="paragraph" w:customStyle="1" w:styleId="01FF466ACDCF4D5AB5933B7FDB81E587">
    <w:name w:val="01FF466ACDCF4D5AB5933B7FDB81E587"/>
    <w:rsid w:val="002439A6"/>
  </w:style>
  <w:style w:type="paragraph" w:customStyle="1" w:styleId="BADE7F4C3FF24E3A94CABD197CD8FC62">
    <w:name w:val="BADE7F4C3FF24E3A94CABD197CD8FC62"/>
    <w:rsid w:val="002439A6"/>
  </w:style>
  <w:style w:type="paragraph" w:customStyle="1" w:styleId="555615BB93E8437A9D3A7283F951560B">
    <w:name w:val="555615BB93E8437A9D3A7283F951560B"/>
    <w:rsid w:val="002439A6"/>
  </w:style>
  <w:style w:type="paragraph" w:customStyle="1" w:styleId="F9B5F143D1924108847FC761D712122D">
    <w:name w:val="F9B5F143D1924108847FC761D712122D"/>
    <w:rsid w:val="002439A6"/>
  </w:style>
  <w:style w:type="paragraph" w:customStyle="1" w:styleId="A94DDA3F513E441DBDE036CBC7292C2A">
    <w:name w:val="A94DDA3F513E441DBDE036CBC7292C2A"/>
    <w:rsid w:val="002439A6"/>
  </w:style>
  <w:style w:type="paragraph" w:customStyle="1" w:styleId="669746BB782342B1B31CF9F4079973CA">
    <w:name w:val="669746BB782342B1B31CF9F4079973CA"/>
    <w:rsid w:val="002439A6"/>
  </w:style>
  <w:style w:type="paragraph" w:customStyle="1" w:styleId="6D8CF71C269846F897A5ED03280B7F0B">
    <w:name w:val="6D8CF71C269846F897A5ED03280B7F0B"/>
    <w:rsid w:val="002439A6"/>
  </w:style>
  <w:style w:type="paragraph" w:customStyle="1" w:styleId="2F8F729FCD944D8CBCF21087A2284D48">
    <w:name w:val="2F8F729FCD944D8CBCF21087A2284D48"/>
    <w:rsid w:val="002439A6"/>
  </w:style>
  <w:style w:type="paragraph" w:customStyle="1" w:styleId="89D7AC2D2413491F833D1EC683FDBEAB">
    <w:name w:val="89D7AC2D2413491F833D1EC683FDBEAB"/>
    <w:rsid w:val="002439A6"/>
  </w:style>
  <w:style w:type="paragraph" w:customStyle="1" w:styleId="84F3EAF0940C49478348B565996ED26F">
    <w:name w:val="84F3EAF0940C49478348B565996ED26F"/>
    <w:rsid w:val="002439A6"/>
  </w:style>
  <w:style w:type="paragraph" w:customStyle="1" w:styleId="FFA605000E5E464DBCAEC43BE42552D6">
    <w:name w:val="FFA605000E5E464DBCAEC43BE42552D6"/>
    <w:rsid w:val="002439A6"/>
  </w:style>
  <w:style w:type="paragraph" w:customStyle="1" w:styleId="192D315A49E449138A21BC7FD9E58756">
    <w:name w:val="192D315A49E449138A21BC7FD9E58756"/>
    <w:rsid w:val="002439A6"/>
  </w:style>
  <w:style w:type="paragraph" w:customStyle="1" w:styleId="F5ACC76380124B048D0A0917AC27B8E1">
    <w:name w:val="F5ACC76380124B048D0A0917AC27B8E1"/>
    <w:rsid w:val="002439A6"/>
  </w:style>
  <w:style w:type="paragraph" w:customStyle="1" w:styleId="DC7E66BA167B427BAD460E276E062BC0">
    <w:name w:val="DC7E66BA167B427BAD460E276E062BC0"/>
    <w:rsid w:val="002439A6"/>
  </w:style>
  <w:style w:type="paragraph" w:customStyle="1" w:styleId="4753D099EE5E42F984B3794553D36B4B">
    <w:name w:val="4753D099EE5E42F984B3794553D36B4B"/>
    <w:rsid w:val="002439A6"/>
  </w:style>
  <w:style w:type="paragraph" w:customStyle="1" w:styleId="6345CAB721A441589EF28965E8AC03D1">
    <w:name w:val="6345CAB721A441589EF28965E8AC03D1"/>
    <w:rsid w:val="002439A6"/>
  </w:style>
  <w:style w:type="paragraph" w:customStyle="1" w:styleId="9B6E4129D0944B0883649CBFF8244118">
    <w:name w:val="9B6E4129D0944B0883649CBFF8244118"/>
    <w:rsid w:val="002439A6"/>
  </w:style>
  <w:style w:type="paragraph" w:customStyle="1" w:styleId="3C9EE12B32A042E5941BF144D8E26F51">
    <w:name w:val="3C9EE12B32A042E5941BF144D8E26F51"/>
    <w:rsid w:val="002439A6"/>
  </w:style>
  <w:style w:type="paragraph" w:customStyle="1" w:styleId="625A2D7D5D0C4909A22B3502C39D0395">
    <w:name w:val="625A2D7D5D0C4909A22B3502C39D0395"/>
    <w:rsid w:val="002439A6"/>
  </w:style>
  <w:style w:type="paragraph" w:customStyle="1" w:styleId="2BC7F54A3CCD4E45ADFDEEE54DDE17CF">
    <w:name w:val="2BC7F54A3CCD4E45ADFDEEE54DDE17CF"/>
    <w:rsid w:val="002439A6"/>
  </w:style>
  <w:style w:type="paragraph" w:customStyle="1" w:styleId="830328C437F94C099D84ADBAEF441D5B">
    <w:name w:val="830328C437F94C099D84ADBAEF441D5B"/>
    <w:rsid w:val="002439A6"/>
  </w:style>
  <w:style w:type="paragraph" w:customStyle="1" w:styleId="DFB84E3C6A4A4557AC6D4DF04BB495D1">
    <w:name w:val="DFB84E3C6A4A4557AC6D4DF04BB495D1"/>
    <w:rsid w:val="002439A6"/>
  </w:style>
  <w:style w:type="paragraph" w:customStyle="1" w:styleId="2C98A230B96E4F88887FD88B0AC28BD0">
    <w:name w:val="2C98A230B96E4F88887FD88B0AC28BD0"/>
    <w:rsid w:val="002439A6"/>
  </w:style>
  <w:style w:type="paragraph" w:customStyle="1" w:styleId="2F9FA5A13D0649A7898562EECD88D392">
    <w:name w:val="2F9FA5A13D0649A7898562EECD88D392"/>
    <w:rsid w:val="002439A6"/>
  </w:style>
  <w:style w:type="paragraph" w:customStyle="1" w:styleId="C77E32EFBF634E9FBB0B822D14E39973">
    <w:name w:val="C77E32EFBF634E9FBB0B822D14E39973"/>
    <w:rsid w:val="002439A6"/>
  </w:style>
  <w:style w:type="paragraph" w:customStyle="1" w:styleId="56CC44A78C1E433AA470ABAE78B8BAF1">
    <w:name w:val="56CC44A78C1E433AA470ABAE78B8BAF1"/>
    <w:rsid w:val="002439A6"/>
  </w:style>
  <w:style w:type="paragraph" w:customStyle="1" w:styleId="EA097B2DA8D14713B23A98868FB5F030">
    <w:name w:val="EA097B2DA8D14713B23A98868FB5F030"/>
    <w:rsid w:val="002439A6"/>
  </w:style>
  <w:style w:type="paragraph" w:customStyle="1" w:styleId="BAADECDB4414425FBA9807990D082671">
    <w:name w:val="BAADECDB4414425FBA9807990D082671"/>
    <w:rsid w:val="002439A6"/>
  </w:style>
  <w:style w:type="paragraph" w:customStyle="1" w:styleId="350EF8D99D634D9EB9A065F9739FAD5F">
    <w:name w:val="350EF8D99D634D9EB9A065F9739FAD5F"/>
    <w:rsid w:val="002439A6"/>
  </w:style>
  <w:style w:type="paragraph" w:customStyle="1" w:styleId="4B0A2F19E3B4400694D5E0B3EFDDACEF">
    <w:name w:val="4B0A2F19E3B4400694D5E0B3EFDDACEF"/>
    <w:rsid w:val="000B4D55"/>
  </w:style>
  <w:style w:type="paragraph" w:customStyle="1" w:styleId="9BCDE7E45A624D70B0D777C8D0068185">
    <w:name w:val="9BCDE7E45A624D70B0D777C8D0068185"/>
    <w:rsid w:val="000B4D55"/>
  </w:style>
  <w:style w:type="paragraph" w:customStyle="1" w:styleId="426D4612D9D049F1B51A1E97155D3D8A">
    <w:name w:val="426D4612D9D049F1B51A1E97155D3D8A"/>
    <w:rsid w:val="000B4D55"/>
  </w:style>
  <w:style w:type="paragraph" w:customStyle="1" w:styleId="BD520976493B465E9C75BE70D4839833">
    <w:name w:val="BD520976493B465E9C75BE70D4839833"/>
    <w:rsid w:val="000B4D55"/>
  </w:style>
  <w:style w:type="paragraph" w:customStyle="1" w:styleId="AD22D3FD23DB4575A838ED610DC978D0">
    <w:name w:val="AD22D3FD23DB4575A838ED610DC978D0"/>
    <w:rsid w:val="000B4D55"/>
  </w:style>
  <w:style w:type="paragraph" w:customStyle="1" w:styleId="C12AC622D25847348621E7FDD868BAFC">
    <w:name w:val="C12AC622D25847348621E7FDD868BAFC"/>
    <w:rsid w:val="005905CE"/>
  </w:style>
  <w:style w:type="paragraph" w:customStyle="1" w:styleId="7EA2DAA534D446DCB3798B4F0552A5D2">
    <w:name w:val="7EA2DAA534D446DCB3798B4F0552A5D2"/>
    <w:rsid w:val="005905CE"/>
  </w:style>
  <w:style w:type="paragraph" w:customStyle="1" w:styleId="C1E6193732C2480396D17E992356C572">
    <w:name w:val="C1E6193732C2480396D17E992356C572"/>
    <w:rsid w:val="005905CE"/>
  </w:style>
  <w:style w:type="paragraph" w:customStyle="1" w:styleId="2DB6C3B1ACE440D7A51CFECEB743FCD7">
    <w:name w:val="2DB6C3B1ACE440D7A51CFECEB743FCD7"/>
    <w:rsid w:val="005905CE"/>
  </w:style>
  <w:style w:type="paragraph" w:customStyle="1" w:styleId="85A1C571F8A9421BB19389D7C2282FE6">
    <w:name w:val="85A1C571F8A9421BB19389D7C2282FE6"/>
    <w:rsid w:val="005905CE"/>
  </w:style>
  <w:style w:type="paragraph" w:customStyle="1" w:styleId="19A4133AEEEE47BB89F4F562F7514A13">
    <w:name w:val="19A4133AEEEE47BB89F4F562F7514A13"/>
    <w:rsid w:val="005905CE"/>
  </w:style>
  <w:style w:type="paragraph" w:customStyle="1" w:styleId="51FFFFAC364A4574A8F781A12DEF8341">
    <w:name w:val="51FFFFAC364A4574A8F781A12DEF8341"/>
    <w:rsid w:val="005905CE"/>
  </w:style>
  <w:style w:type="paragraph" w:customStyle="1" w:styleId="18F0E6AA8DFE433FB43B56510FE45663">
    <w:name w:val="18F0E6AA8DFE433FB43B56510FE45663"/>
    <w:rsid w:val="005905CE"/>
  </w:style>
  <w:style w:type="paragraph" w:customStyle="1" w:styleId="EF3637ACF126458D9AC7A898A1B0AE24">
    <w:name w:val="EF3637ACF126458D9AC7A898A1B0AE24"/>
    <w:rsid w:val="005905CE"/>
  </w:style>
  <w:style w:type="paragraph" w:customStyle="1" w:styleId="D0DE021BD641445B81B7A22EAAA59AE1">
    <w:name w:val="D0DE021BD641445B81B7A22EAAA59AE1"/>
    <w:rsid w:val="005905CE"/>
  </w:style>
  <w:style w:type="paragraph" w:customStyle="1" w:styleId="CFA67D68DCB54B968A6B729DAD832F0C">
    <w:name w:val="CFA67D68DCB54B968A6B729DAD832F0C"/>
    <w:rsid w:val="005905CE"/>
  </w:style>
  <w:style w:type="paragraph" w:customStyle="1" w:styleId="A095693291B743F9AB14F6A69E3739B1">
    <w:name w:val="A095693291B743F9AB14F6A69E3739B1"/>
    <w:rsid w:val="005905CE"/>
  </w:style>
  <w:style w:type="paragraph" w:customStyle="1" w:styleId="2DDC75C8AD134063B065F9FE1E1C6160">
    <w:name w:val="2DDC75C8AD134063B065F9FE1E1C6160"/>
    <w:rsid w:val="005905CE"/>
  </w:style>
  <w:style w:type="paragraph" w:customStyle="1" w:styleId="E39C33F15CD14E86A7347526291E0024">
    <w:name w:val="E39C33F15CD14E86A7347526291E0024"/>
    <w:rsid w:val="005905CE"/>
  </w:style>
  <w:style w:type="paragraph" w:customStyle="1" w:styleId="5CAE95E310F0425B9F2C6CBDE1543682">
    <w:name w:val="5CAE95E310F0425B9F2C6CBDE1543682"/>
    <w:rsid w:val="005905CE"/>
  </w:style>
  <w:style w:type="paragraph" w:customStyle="1" w:styleId="9DE91020F1464C449AF66A8B968ECA43">
    <w:name w:val="9DE91020F1464C449AF66A8B968ECA43"/>
    <w:rsid w:val="005905CE"/>
  </w:style>
  <w:style w:type="paragraph" w:customStyle="1" w:styleId="71D656E5C4EA4315A753B0BFCCEC4A80">
    <w:name w:val="71D656E5C4EA4315A753B0BFCCEC4A80"/>
    <w:rsid w:val="005905CE"/>
  </w:style>
  <w:style w:type="paragraph" w:customStyle="1" w:styleId="9282ED567B3747E3A661F70B89CFFE88">
    <w:name w:val="9282ED567B3747E3A661F70B89CFFE88"/>
    <w:rsid w:val="005905CE"/>
  </w:style>
  <w:style w:type="paragraph" w:customStyle="1" w:styleId="A948986944B14A039B407447641A0053">
    <w:name w:val="A948986944B14A039B407447641A0053"/>
    <w:rsid w:val="005905CE"/>
  </w:style>
  <w:style w:type="paragraph" w:customStyle="1" w:styleId="8E19A6AF3A04461D9181EC4EDDF9521F">
    <w:name w:val="8E19A6AF3A04461D9181EC4EDDF9521F"/>
    <w:rsid w:val="005905CE"/>
  </w:style>
  <w:style w:type="paragraph" w:customStyle="1" w:styleId="B359280E2AD1409B8F86AE129B8A5528">
    <w:name w:val="B359280E2AD1409B8F86AE129B8A5528"/>
    <w:rsid w:val="005905CE"/>
  </w:style>
  <w:style w:type="paragraph" w:customStyle="1" w:styleId="7C4F610BAB7B4E95ADC3707E3A158075">
    <w:name w:val="7C4F610BAB7B4E95ADC3707E3A158075"/>
    <w:rsid w:val="005905CE"/>
  </w:style>
  <w:style w:type="paragraph" w:customStyle="1" w:styleId="ECB60FC5A45946E59051D628A9700103">
    <w:name w:val="ECB60FC5A45946E59051D628A9700103"/>
    <w:rsid w:val="005905CE"/>
  </w:style>
  <w:style w:type="paragraph" w:customStyle="1" w:styleId="6E24075365D04DE3899054312BFCC6A8">
    <w:name w:val="6E24075365D04DE3899054312BFCC6A8"/>
    <w:rsid w:val="005905CE"/>
  </w:style>
  <w:style w:type="paragraph" w:customStyle="1" w:styleId="6AE7FF6C864643D78400BB0243BD69D4">
    <w:name w:val="6AE7FF6C864643D78400BB0243BD69D4"/>
    <w:rsid w:val="005905CE"/>
  </w:style>
  <w:style w:type="paragraph" w:customStyle="1" w:styleId="D8358CE3F98B48D9BB2DCD199F2ECA13">
    <w:name w:val="D8358CE3F98B48D9BB2DCD199F2ECA13"/>
    <w:rsid w:val="005905CE"/>
  </w:style>
  <w:style w:type="paragraph" w:customStyle="1" w:styleId="F2ECDC635CBB4933B5AF6B0397E15E7E">
    <w:name w:val="F2ECDC635CBB4933B5AF6B0397E15E7E"/>
    <w:rsid w:val="005905CE"/>
  </w:style>
  <w:style w:type="paragraph" w:customStyle="1" w:styleId="6CC1BC5B3EB143B188B17744B710A6C2">
    <w:name w:val="6CC1BC5B3EB143B188B17744B710A6C2"/>
    <w:rsid w:val="005905CE"/>
  </w:style>
  <w:style w:type="paragraph" w:customStyle="1" w:styleId="50B02F616908433AA49266FFE9DAE1C1">
    <w:name w:val="50B02F616908433AA49266FFE9DAE1C1"/>
    <w:rsid w:val="005905CE"/>
  </w:style>
  <w:style w:type="paragraph" w:customStyle="1" w:styleId="67F50B5B22E6436597243B1C21827E7A">
    <w:name w:val="67F50B5B22E6436597243B1C21827E7A"/>
    <w:rsid w:val="005905C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Event Planner">
      <a:dk1>
        <a:sysClr val="windowText" lastClr="000000"/>
      </a:dk1>
      <a:lt1>
        <a:sysClr val="window" lastClr="FFFFFF"/>
      </a:lt1>
      <a:dk2>
        <a:srgbClr val="231F44"/>
      </a:dk2>
      <a:lt2>
        <a:srgbClr val="F5F2F2"/>
      </a:lt2>
      <a:accent1>
        <a:srgbClr val="42BFEB"/>
      </a:accent1>
      <a:accent2>
        <a:srgbClr val="72D936"/>
      </a:accent2>
      <a:accent3>
        <a:srgbClr val="FF8021"/>
      </a:accent3>
      <a:accent4>
        <a:srgbClr val="937CD0"/>
      </a:accent4>
      <a:accent5>
        <a:srgbClr val="E84D81"/>
      </a:accent5>
      <a:accent6>
        <a:srgbClr val="FFB300"/>
      </a:accent6>
      <a:hlink>
        <a:srgbClr val="42BFEB"/>
      </a:hlink>
      <a:folHlink>
        <a:srgbClr val="937CD0"/>
      </a:folHlink>
    </a:clrScheme>
    <a:fontScheme name="Event Planner">
      <a:majorFont>
        <a:latin typeface="Trebuchet MS"/>
        <a:ea typeface=""/>
        <a:cs typeface=""/>
      </a:majorFont>
      <a:minorFont>
        <a:latin typeface="Century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AA888-E999-402A-8407-C6CCFC14A5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861893-EE74-4366-A702-D37AB856A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Event planner</Template>
  <TotalTime>2</TotalTime>
  <Pages>2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anhtuanbm88@gmail.com</dc:creator>
  <cp:lastModifiedBy>Khanh Do</cp:lastModifiedBy>
  <cp:revision>3</cp:revision>
  <dcterms:created xsi:type="dcterms:W3CDTF">2015-09-23T15:45:00Z</dcterms:created>
  <dcterms:modified xsi:type="dcterms:W3CDTF">2015-09-23T15:46:00Z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TC029023839991</vt:lpwstr>
  </property>
</Properties>
</file>